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5DE" w:rsidRPr="00685151" w:rsidRDefault="004025DE" w:rsidP="00685151">
      <w:pPr>
        <w:widowControl w:val="0"/>
        <w:spacing w:line="236" w:lineRule="auto"/>
        <w:ind w:left="5" w:right="-2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cs="Times New Roman"/>
          <w:color w:val="000000"/>
          <w:sz w:val="28"/>
          <w:szCs w:val="28"/>
        </w:rPr>
        <w:t>вержден                                                                     С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ГЛАСОВАН </w:t>
      </w:r>
    </w:p>
    <w:p w:rsidR="004025DE" w:rsidRDefault="004025DE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4025DE" w:rsidRDefault="004025DE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4025DE" w:rsidRDefault="004025DE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4025DE" w:rsidRDefault="004025DE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4025DE" w:rsidRDefault="004025DE">
      <w:pPr>
        <w:spacing w:after="16" w:line="140" w:lineRule="exact"/>
        <w:rPr>
          <w:rFonts w:ascii="Times New Roman" w:hAnsi="Times New Roman" w:cs="Times New Roman"/>
          <w:sz w:val="14"/>
          <w:szCs w:val="14"/>
        </w:rPr>
      </w:pPr>
    </w:p>
    <w:p w:rsidR="004025DE" w:rsidRDefault="004025DE">
      <w:pPr>
        <w:widowControl w:val="0"/>
        <w:spacing w:line="240" w:lineRule="auto"/>
        <w:ind w:left="3984" w:right="-20"/>
        <w:rPr>
          <w:rFonts w:ascii="Times New Roman" w:hAnsi="Times New Roman" w:cs="Times New Roman"/>
          <w:b/>
          <w:bCs/>
          <w:color w:val="000000"/>
          <w:sz w:val="38"/>
          <w:szCs w:val="38"/>
        </w:rPr>
      </w:pPr>
      <w:r>
        <w:rPr>
          <w:rFonts w:ascii="Times New Roman" w:hAnsi="Times New Roman" w:cs="Times New Roman"/>
          <w:b/>
          <w:bCs/>
          <w:color w:val="000000"/>
          <w:spacing w:val="4"/>
          <w:sz w:val="38"/>
          <w:szCs w:val="38"/>
        </w:rPr>
        <w:t>У</w:t>
      </w:r>
      <w:r>
        <w:rPr>
          <w:rFonts w:ascii="Times New Roman" w:hAnsi="Times New Roman" w:cs="Times New Roman"/>
          <w:b/>
          <w:bCs/>
          <w:color w:val="000000"/>
          <w:spacing w:val="6"/>
          <w:sz w:val="38"/>
          <w:szCs w:val="38"/>
        </w:rPr>
        <w:t>СТА</w:t>
      </w:r>
      <w:r>
        <w:rPr>
          <w:rFonts w:ascii="Times New Roman" w:hAnsi="Times New Roman" w:cs="Times New Roman"/>
          <w:b/>
          <w:bCs/>
          <w:color w:val="000000"/>
          <w:sz w:val="38"/>
          <w:szCs w:val="38"/>
        </w:rPr>
        <w:t>В</w:t>
      </w:r>
    </w:p>
    <w:p w:rsidR="004025DE" w:rsidRDefault="004025DE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4025DE" w:rsidRDefault="004025DE">
      <w:pPr>
        <w:spacing w:after="3" w:line="240" w:lineRule="exact"/>
        <w:rPr>
          <w:rFonts w:ascii="Times New Roman" w:hAnsi="Times New Roman" w:cs="Times New Roman"/>
          <w:sz w:val="24"/>
          <w:szCs w:val="24"/>
        </w:rPr>
      </w:pPr>
    </w:p>
    <w:p w:rsidR="004025DE" w:rsidRDefault="004025DE">
      <w:pPr>
        <w:widowControl w:val="0"/>
        <w:spacing w:line="253" w:lineRule="auto"/>
        <w:ind w:left="970" w:right="1153"/>
        <w:jc w:val="center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Times New Roman" w:hAnsi="Times New Roman" w:cs="Times New Roman"/>
          <w:b/>
          <w:bCs/>
          <w:color w:val="000000"/>
          <w:spacing w:val="12"/>
          <w:sz w:val="30"/>
          <w:szCs w:val="30"/>
        </w:rPr>
        <w:t xml:space="preserve">Муниципальное </w:t>
      </w:r>
      <w:r>
        <w:rPr>
          <w:rFonts w:ascii="Times New Roman" w:hAnsi="Times New Roman" w:cs="Times New Roman"/>
          <w:color w:val="000000"/>
          <w:spacing w:val="27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pacing w:val="8"/>
          <w:sz w:val="30"/>
          <w:szCs w:val="30"/>
        </w:rPr>
        <w:t>б</w:t>
      </w:r>
      <w:r>
        <w:rPr>
          <w:rFonts w:ascii="Times New Roman" w:hAnsi="Times New Roman" w:cs="Times New Roman"/>
          <w:b/>
          <w:bCs/>
          <w:color w:val="000000"/>
          <w:spacing w:val="11"/>
          <w:sz w:val="30"/>
          <w:szCs w:val="30"/>
        </w:rPr>
        <w:t>ю</w:t>
      </w:r>
      <w:r>
        <w:rPr>
          <w:rFonts w:ascii="Times New Roman" w:hAnsi="Times New Roman" w:cs="Times New Roman"/>
          <w:b/>
          <w:bCs/>
          <w:color w:val="000000"/>
          <w:spacing w:val="8"/>
          <w:sz w:val="30"/>
          <w:szCs w:val="30"/>
        </w:rPr>
        <w:t>д</w:t>
      </w:r>
      <w:r>
        <w:rPr>
          <w:rFonts w:ascii="Times New Roman" w:hAnsi="Times New Roman" w:cs="Times New Roman"/>
          <w:b/>
          <w:bCs/>
          <w:color w:val="000000"/>
          <w:spacing w:val="10"/>
          <w:sz w:val="30"/>
          <w:szCs w:val="30"/>
        </w:rPr>
        <w:t>ж</w:t>
      </w:r>
      <w:r>
        <w:rPr>
          <w:rFonts w:ascii="Times New Roman" w:hAnsi="Times New Roman" w:cs="Times New Roman"/>
          <w:b/>
          <w:bCs/>
          <w:color w:val="000000"/>
          <w:spacing w:val="6"/>
          <w:sz w:val="30"/>
          <w:szCs w:val="30"/>
        </w:rPr>
        <w:t>е</w:t>
      </w:r>
      <w:r>
        <w:rPr>
          <w:rFonts w:ascii="Times New Roman" w:hAnsi="Times New Roman" w:cs="Times New Roman"/>
          <w:b/>
          <w:bCs/>
          <w:color w:val="000000"/>
          <w:spacing w:val="7"/>
          <w:sz w:val="30"/>
          <w:szCs w:val="30"/>
        </w:rPr>
        <w:t>т</w:t>
      </w:r>
      <w:r>
        <w:rPr>
          <w:rFonts w:ascii="Times New Roman" w:hAnsi="Times New Roman" w:cs="Times New Roman"/>
          <w:b/>
          <w:bCs/>
          <w:color w:val="000000"/>
          <w:spacing w:val="8"/>
          <w:sz w:val="30"/>
          <w:szCs w:val="30"/>
        </w:rPr>
        <w:t>н</w:t>
      </w:r>
      <w:r>
        <w:rPr>
          <w:rFonts w:ascii="Times New Roman" w:hAnsi="Times New Roman" w:cs="Times New Roman"/>
          <w:b/>
          <w:bCs/>
          <w:color w:val="000000"/>
          <w:spacing w:val="7"/>
          <w:sz w:val="30"/>
          <w:szCs w:val="30"/>
        </w:rPr>
        <w:t>о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>е</w:t>
      </w:r>
      <w:r>
        <w:rPr>
          <w:rFonts w:ascii="Times New Roman" w:hAnsi="Times New Roman" w:cs="Times New Roman"/>
          <w:color w:val="000000"/>
          <w:spacing w:val="17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pacing w:val="10"/>
          <w:sz w:val="30"/>
          <w:szCs w:val="30"/>
        </w:rPr>
        <w:t>у</w:t>
      </w:r>
      <w:r>
        <w:rPr>
          <w:rFonts w:ascii="Times New Roman" w:hAnsi="Times New Roman" w:cs="Times New Roman"/>
          <w:b/>
          <w:bCs/>
          <w:color w:val="000000"/>
          <w:spacing w:val="11"/>
          <w:sz w:val="30"/>
          <w:szCs w:val="30"/>
        </w:rPr>
        <w:t>ч</w:t>
      </w:r>
      <w:r>
        <w:rPr>
          <w:rFonts w:ascii="Times New Roman" w:hAnsi="Times New Roman" w:cs="Times New Roman"/>
          <w:b/>
          <w:bCs/>
          <w:color w:val="000000"/>
          <w:spacing w:val="10"/>
          <w:sz w:val="30"/>
          <w:szCs w:val="30"/>
        </w:rPr>
        <w:t>р</w:t>
      </w:r>
      <w:r>
        <w:rPr>
          <w:rFonts w:ascii="Times New Roman" w:hAnsi="Times New Roman" w:cs="Times New Roman"/>
          <w:b/>
          <w:bCs/>
          <w:color w:val="000000"/>
          <w:spacing w:val="8"/>
          <w:sz w:val="30"/>
          <w:szCs w:val="30"/>
        </w:rPr>
        <w:t>е</w:t>
      </w:r>
      <w:r>
        <w:rPr>
          <w:rFonts w:ascii="Times New Roman" w:hAnsi="Times New Roman" w:cs="Times New Roman"/>
          <w:b/>
          <w:bCs/>
          <w:color w:val="000000"/>
          <w:spacing w:val="14"/>
          <w:sz w:val="30"/>
          <w:szCs w:val="30"/>
        </w:rPr>
        <w:t>ж</w:t>
      </w:r>
      <w:r>
        <w:rPr>
          <w:rFonts w:ascii="Times New Roman" w:hAnsi="Times New Roman" w:cs="Times New Roman"/>
          <w:b/>
          <w:bCs/>
          <w:color w:val="000000"/>
          <w:spacing w:val="8"/>
          <w:sz w:val="30"/>
          <w:szCs w:val="30"/>
        </w:rPr>
        <w:t>д</w:t>
      </w:r>
      <w:r>
        <w:rPr>
          <w:rFonts w:ascii="Times New Roman" w:hAnsi="Times New Roman" w:cs="Times New Roman"/>
          <w:b/>
          <w:bCs/>
          <w:color w:val="000000"/>
          <w:spacing w:val="9"/>
          <w:sz w:val="30"/>
          <w:szCs w:val="30"/>
        </w:rPr>
        <w:t>е</w:t>
      </w:r>
      <w:r>
        <w:rPr>
          <w:rFonts w:ascii="Times New Roman" w:hAnsi="Times New Roman" w:cs="Times New Roman"/>
          <w:b/>
          <w:bCs/>
          <w:color w:val="000000"/>
          <w:spacing w:val="11"/>
          <w:sz w:val="30"/>
          <w:szCs w:val="30"/>
        </w:rPr>
        <w:t>ни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>е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pacing w:val="5"/>
          <w:sz w:val="30"/>
          <w:szCs w:val="30"/>
        </w:rPr>
        <w:t>к</w:t>
      </w:r>
      <w:r>
        <w:rPr>
          <w:rFonts w:ascii="Times New Roman" w:hAnsi="Times New Roman" w:cs="Times New Roman"/>
          <w:b/>
          <w:bCs/>
          <w:color w:val="000000"/>
          <w:spacing w:val="4"/>
          <w:sz w:val="30"/>
          <w:szCs w:val="30"/>
        </w:rPr>
        <w:t>у</w:t>
      </w:r>
      <w:r>
        <w:rPr>
          <w:rFonts w:ascii="Times New Roman" w:hAnsi="Times New Roman" w:cs="Times New Roman"/>
          <w:b/>
          <w:bCs/>
          <w:color w:val="000000"/>
          <w:spacing w:val="3"/>
          <w:sz w:val="30"/>
          <w:szCs w:val="30"/>
        </w:rPr>
        <w:t>л</w:t>
      </w:r>
      <w:r>
        <w:rPr>
          <w:rFonts w:ascii="Times New Roman" w:hAnsi="Times New Roman" w:cs="Times New Roman"/>
          <w:b/>
          <w:bCs/>
          <w:color w:val="000000"/>
          <w:spacing w:val="5"/>
          <w:sz w:val="30"/>
          <w:szCs w:val="30"/>
        </w:rPr>
        <w:t>ь</w:t>
      </w:r>
      <w:r>
        <w:rPr>
          <w:rFonts w:ascii="Times New Roman" w:hAnsi="Times New Roman" w:cs="Times New Roman"/>
          <w:b/>
          <w:bCs/>
          <w:color w:val="000000"/>
          <w:spacing w:val="3"/>
          <w:sz w:val="30"/>
          <w:szCs w:val="30"/>
        </w:rPr>
        <w:t>т</w:t>
      </w:r>
      <w:r>
        <w:rPr>
          <w:rFonts w:ascii="Times New Roman" w:hAnsi="Times New Roman" w:cs="Times New Roman"/>
          <w:b/>
          <w:bCs/>
          <w:color w:val="000000"/>
          <w:spacing w:val="4"/>
          <w:sz w:val="30"/>
          <w:szCs w:val="30"/>
        </w:rPr>
        <w:t>ур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>ы</w:t>
      </w:r>
    </w:p>
    <w:p w:rsidR="004025DE" w:rsidRDefault="004025DE">
      <w:pPr>
        <w:widowControl w:val="0"/>
        <w:spacing w:line="253" w:lineRule="auto"/>
        <w:ind w:left="970" w:right="1153"/>
        <w:jc w:val="center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>Культурно информационный комплекс</w:t>
      </w:r>
    </w:p>
    <w:p w:rsidR="004025DE" w:rsidRDefault="004025DE">
      <w:pPr>
        <w:widowControl w:val="0"/>
        <w:spacing w:line="253" w:lineRule="auto"/>
        <w:ind w:left="970" w:right="1153"/>
        <w:jc w:val="center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>Муниципального образования « Васильевск»</w:t>
      </w:r>
    </w:p>
    <w:p w:rsidR="004025DE" w:rsidRDefault="004025DE">
      <w:pPr>
        <w:widowControl w:val="0"/>
        <w:spacing w:line="253" w:lineRule="auto"/>
        <w:ind w:left="970" w:right="1153"/>
        <w:jc w:val="center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>Васильевский Дом Традиционного народного творчества</w:t>
      </w:r>
    </w:p>
    <w:p w:rsidR="004025DE" w:rsidRDefault="004025DE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4025DE" w:rsidRDefault="004025DE">
      <w:pPr>
        <w:spacing w:after="16" w:line="120" w:lineRule="exact"/>
        <w:rPr>
          <w:rFonts w:ascii="Times New Roman" w:hAnsi="Times New Roman" w:cs="Times New Roman"/>
          <w:sz w:val="12"/>
          <w:szCs w:val="12"/>
        </w:rPr>
      </w:pPr>
    </w:p>
    <w:p w:rsidR="004025DE" w:rsidRDefault="004025DE">
      <w:pPr>
        <w:widowControl w:val="0"/>
        <w:spacing w:line="253" w:lineRule="auto"/>
        <w:ind w:left="3797" w:right="926" w:hanging="3047"/>
        <w:rPr>
          <w:rFonts w:ascii="Times New Roman" w:hAnsi="Times New Roman" w:cs="Times New Roman"/>
          <w:color w:val="000000"/>
          <w:sz w:val="38"/>
          <w:szCs w:val="38"/>
        </w:rPr>
      </w:pPr>
      <w:r>
        <w:rPr>
          <w:rFonts w:ascii="Times New Roman" w:hAnsi="Times New Roman" w:cs="Times New Roman"/>
          <w:b/>
          <w:bCs/>
          <w:color w:val="000000"/>
          <w:spacing w:val="6"/>
          <w:sz w:val="38"/>
          <w:szCs w:val="38"/>
        </w:rPr>
        <w:t xml:space="preserve">         Вокальный ансамбль « Завалинка»</w:t>
      </w:r>
    </w:p>
    <w:p w:rsidR="004025DE" w:rsidRDefault="004025DE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4025DE" w:rsidRDefault="004025DE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4025DE" w:rsidRDefault="004025DE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4025DE" w:rsidRDefault="004025DE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4025DE" w:rsidRDefault="004025DE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4025DE" w:rsidRDefault="004025DE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4025DE" w:rsidRDefault="004025DE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4025DE" w:rsidRDefault="004025DE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4025DE" w:rsidRDefault="004025DE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4025DE" w:rsidRDefault="004025DE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4025DE" w:rsidRDefault="004025DE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4025DE" w:rsidRDefault="004025DE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4025DE" w:rsidRDefault="004025DE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4025DE" w:rsidRDefault="004025DE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4025DE" w:rsidRDefault="004025DE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4025DE" w:rsidRDefault="004025DE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4025DE" w:rsidRDefault="004025DE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4025DE" w:rsidRDefault="004025DE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4025DE" w:rsidRDefault="004025DE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4025DE" w:rsidRDefault="004025DE">
      <w:pPr>
        <w:spacing w:after="59" w:line="240" w:lineRule="exact"/>
        <w:rPr>
          <w:rFonts w:ascii="Times New Roman" w:hAnsi="Times New Roman" w:cs="Times New Roman"/>
          <w:sz w:val="24"/>
          <w:szCs w:val="24"/>
        </w:rPr>
      </w:pPr>
    </w:p>
    <w:p w:rsidR="004025DE" w:rsidRDefault="004025DE">
      <w:pPr>
        <w:widowControl w:val="0"/>
        <w:spacing w:line="240" w:lineRule="auto"/>
        <w:ind w:left="3912" w:right="4143"/>
        <w:jc w:val="center"/>
        <w:rPr>
          <w:rFonts w:ascii="Times New Roman" w:hAnsi="Times New Roman" w:cs="Times New Roman"/>
          <w:color w:val="000000"/>
          <w:sz w:val="28"/>
          <w:szCs w:val="28"/>
        </w:rPr>
        <w:sectPr w:rsidR="004025DE">
          <w:type w:val="continuous"/>
          <w:pgSz w:w="11904" w:h="16834"/>
          <w:pgMar w:top="1063" w:right="850" w:bottom="1134" w:left="1468" w:header="0" w:footer="0" w:gutter="0"/>
          <w:cols w:space="708"/>
        </w:sectPr>
      </w:pP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      Васильевск 2015</w:t>
      </w:r>
    </w:p>
    <w:p w:rsidR="004025DE" w:rsidRPr="00F51867" w:rsidRDefault="004025DE" w:rsidP="00F51867">
      <w:pPr>
        <w:widowControl w:val="0"/>
        <w:spacing w:line="240" w:lineRule="auto"/>
        <w:ind w:left="4989" w:right="-20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z w:val="24"/>
          <w:szCs w:val="24"/>
        </w:rPr>
        <w:t>2</w:t>
      </w:r>
    </w:p>
    <w:p w:rsidR="004025DE" w:rsidRPr="00F51867" w:rsidRDefault="004025DE" w:rsidP="00F51867">
      <w:pPr>
        <w:spacing w:after="11" w:line="200" w:lineRule="exact"/>
        <w:rPr>
          <w:rFonts w:ascii="Times New Roman" w:hAnsi="Times New Roman" w:cs="Times New Roman"/>
          <w:sz w:val="24"/>
          <w:szCs w:val="24"/>
        </w:rPr>
      </w:pPr>
    </w:p>
    <w:p w:rsidR="004025DE" w:rsidRPr="00F51867" w:rsidRDefault="004025DE" w:rsidP="00F51867">
      <w:pPr>
        <w:widowControl w:val="0"/>
        <w:spacing w:line="240" w:lineRule="auto"/>
        <w:ind w:left="3751" w:right="-2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b/>
          <w:bCs/>
          <w:color w:val="000000"/>
          <w:spacing w:val="-19"/>
          <w:sz w:val="24"/>
          <w:szCs w:val="24"/>
        </w:rPr>
        <w:t>1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Об</w:t>
      </w:r>
      <w:r w:rsidRPr="00F51867"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</w:rPr>
        <w:t>щ</w:t>
      </w:r>
      <w:r w:rsidRPr="00F51867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п</w:t>
      </w:r>
      <w:r w:rsidRPr="00F51867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</w:rPr>
        <w:t>л</w:t>
      </w:r>
      <w:r w:rsidRPr="00F51867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  <w:t>ж</w:t>
      </w:r>
      <w:r w:rsidRPr="00F51867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 w:rsidRPr="00F51867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  <w:t>и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я</w:t>
      </w:r>
    </w:p>
    <w:p w:rsidR="004025DE" w:rsidRPr="00F51867" w:rsidRDefault="004025DE" w:rsidP="00F51867">
      <w:pPr>
        <w:spacing w:after="34" w:line="240" w:lineRule="exact"/>
        <w:rPr>
          <w:rFonts w:ascii="Times New Roman" w:hAnsi="Times New Roman" w:cs="Times New Roman"/>
          <w:sz w:val="24"/>
          <w:szCs w:val="24"/>
        </w:rPr>
      </w:pPr>
    </w:p>
    <w:p w:rsidR="004025DE" w:rsidRPr="00F51867" w:rsidRDefault="004025DE" w:rsidP="00F51867">
      <w:pPr>
        <w:widowControl w:val="0"/>
        <w:spacing w:line="238" w:lineRule="auto"/>
        <w:ind w:right="12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166"/>
          <w:sz w:val="24"/>
          <w:szCs w:val="24"/>
        </w:rPr>
        <w:t>1.1 Вокальный ансамбль « Завалинка»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,      </w:t>
      </w:r>
      <w:r w:rsidRPr="00F51867">
        <w:rPr>
          <w:rFonts w:ascii="Times New Roman" w:hAnsi="Times New Roman" w:cs="Times New Roman"/>
          <w:color w:val="000000"/>
          <w:spacing w:val="-6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о      на    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новании    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ас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ия                       .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Уч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ежд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действует</w:t>
      </w:r>
      <w:r w:rsidRPr="00F51867">
        <w:rPr>
          <w:rFonts w:ascii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со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вии</w:t>
      </w:r>
      <w:r w:rsidRPr="00F51867">
        <w:rPr>
          <w:rFonts w:ascii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Гр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ск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со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Российско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й 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Ф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,    </w:t>
      </w:r>
      <w:r w:rsidRPr="00F51867">
        <w:rPr>
          <w:rFonts w:ascii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другими    </w:t>
      </w:r>
      <w:r w:rsidRPr="00F5186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и    </w:t>
      </w:r>
      <w:r w:rsidRPr="00F51867"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и    </w:t>
      </w:r>
      <w:r w:rsidRPr="00F51867">
        <w:rPr>
          <w:rFonts w:ascii="Times New Roman" w:hAnsi="Times New Roman" w:cs="Times New Roman"/>
          <w:color w:val="000000"/>
          <w:spacing w:val="-2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Росс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й    </w:t>
      </w:r>
      <w:r w:rsidRPr="00F51867"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Ф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ац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ии    </w:t>
      </w:r>
      <w:r w:rsidRPr="00F51867">
        <w:rPr>
          <w:rFonts w:ascii="Times New Roman" w:hAnsi="Times New Roman" w:cs="Times New Roman"/>
          <w:color w:val="000000"/>
          <w:spacing w:val="-2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</w:p>
    <w:p w:rsidR="004025DE" w:rsidRPr="00F51867" w:rsidRDefault="004025DE" w:rsidP="00F51867">
      <w:pPr>
        <w:widowControl w:val="0"/>
        <w:tabs>
          <w:tab w:val="left" w:pos="2277"/>
          <w:tab w:val="left" w:pos="4284"/>
          <w:tab w:val="left" w:pos="6170"/>
          <w:tab w:val="left" w:pos="7764"/>
        </w:tabs>
        <w:spacing w:line="237" w:lineRule="auto"/>
        <w:ind w:left="373" w:right="-15" w:firstLine="680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олное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н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енование :Вокальный ансамбль «Завалинка» МБУК КИК МО « Васильевск» Васильевского Дома Традиционного народного творчества: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4025DE" w:rsidRPr="00F51867" w:rsidRDefault="004025DE" w:rsidP="00F51867">
      <w:pPr>
        <w:widowControl w:val="0"/>
        <w:spacing w:line="240" w:lineRule="auto"/>
        <w:ind w:left="1058" w:right="-20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реждения -</w:t>
      </w:r>
      <w:r w:rsidRPr="00F51867">
        <w:rPr>
          <w:rFonts w:ascii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tabs>
          <w:tab w:val="left" w:pos="4672"/>
          <w:tab w:val="left" w:pos="5805"/>
          <w:tab w:val="left" w:pos="7768"/>
          <w:tab w:val="left" w:pos="8358"/>
        </w:tabs>
        <w:spacing w:line="228" w:lineRule="auto"/>
        <w:ind w:left="357" w:right="-12" w:firstLine="701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ганизационно-правовая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фор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У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реждения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-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бю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е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учр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spacing w:before="23" w:line="237" w:lineRule="auto"/>
        <w:ind w:left="362" w:right="-2" w:firstLine="724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17"/>
          <w:sz w:val="24"/>
          <w:szCs w:val="24"/>
        </w:rPr>
        <w:t>1</w:t>
      </w:r>
      <w:r w:rsidRPr="00F51867">
        <w:rPr>
          <w:rFonts w:ascii="Times New Roman" w:hAnsi="Times New Roman" w:cs="Times New Roman"/>
          <w:color w:val="000000"/>
          <w:spacing w:val="-9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17"/>
          <w:sz w:val="24"/>
          <w:szCs w:val="24"/>
        </w:rPr>
        <w:t>2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Учрежд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ние</w:t>
      </w:r>
      <w:r w:rsidRPr="00F51867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является</w:t>
      </w:r>
      <w:r w:rsidRPr="00F51867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мер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органи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ац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ей,</w:t>
      </w:r>
      <w:r w:rsidRPr="00F51867">
        <w:rPr>
          <w:rFonts w:ascii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я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олн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19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бот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20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аз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18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услуг</w:t>
      </w:r>
      <w:r w:rsidRPr="00F51867">
        <w:rPr>
          <w:rFonts w:ascii="Times New Roman" w:hAnsi="Times New Roman" w:cs="Times New Roman"/>
          <w:color w:val="000000"/>
          <w:spacing w:val="19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18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лях</w:t>
      </w:r>
      <w:r w:rsidRPr="00F51867">
        <w:rPr>
          <w:rFonts w:ascii="Times New Roman" w:hAnsi="Times New Roman" w:cs="Times New Roman"/>
          <w:color w:val="000000"/>
          <w:spacing w:val="19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обеспечения</w:t>
      </w:r>
      <w:r w:rsidRPr="00F51867">
        <w:rPr>
          <w:rFonts w:ascii="Times New Roman" w:hAnsi="Times New Roman" w:cs="Times New Roman"/>
          <w:color w:val="000000"/>
          <w:spacing w:val="18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реа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из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ции п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ных</w:t>
      </w:r>
      <w:r w:rsidRPr="00F51867">
        <w:rPr>
          <w:rFonts w:ascii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ство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ий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Федера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ии</w:t>
      </w:r>
      <w:r w:rsidRPr="00F51867">
        <w:rPr>
          <w:rFonts w:ascii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ол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ном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й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орг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ной</w:t>
      </w:r>
      <w:r w:rsidRPr="00F51867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вл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ти</w:t>
      </w:r>
      <w:r w:rsidRPr="00F51867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сфе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ку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ур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spacing w:before="4" w:line="232" w:lineRule="auto"/>
        <w:ind w:left="357" w:right="-46" w:firstLine="719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15"/>
          <w:sz w:val="24"/>
          <w:szCs w:val="24"/>
        </w:rPr>
        <w:t>1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16"/>
          <w:sz w:val="24"/>
          <w:szCs w:val="24"/>
        </w:rPr>
        <w:t>3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Учре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ителем</w:t>
      </w:r>
      <w:r w:rsidRPr="00F51867">
        <w:rPr>
          <w:rFonts w:ascii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енн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им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ущ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ес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ва</w:t>
      </w:r>
      <w:r w:rsidRPr="00F51867">
        <w:rPr>
          <w:rFonts w:ascii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ансамбля</w:t>
      </w:r>
      <w:r w:rsidRPr="00F51867">
        <w:rPr>
          <w:rFonts w:ascii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етс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я МО Васильевск </w:t>
      </w:r>
    </w:p>
    <w:p w:rsidR="004025DE" w:rsidRPr="00F51867" w:rsidRDefault="004025DE" w:rsidP="00F51867">
      <w:pPr>
        <w:widowControl w:val="0"/>
        <w:tabs>
          <w:tab w:val="left" w:pos="2005"/>
          <w:tab w:val="left" w:pos="3747"/>
          <w:tab w:val="left" w:pos="7112"/>
        </w:tabs>
        <w:spacing w:line="237" w:lineRule="auto"/>
        <w:ind w:left="348" w:right="17" w:firstLine="715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15"/>
          <w:sz w:val="24"/>
          <w:szCs w:val="24"/>
        </w:rPr>
        <w:t>1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15"/>
          <w:sz w:val="24"/>
          <w:szCs w:val="24"/>
        </w:rPr>
        <w:t>4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Учрежд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ние</w:t>
      </w:r>
      <w:r w:rsidRPr="00F51867">
        <w:rPr>
          <w:rFonts w:ascii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тся</w:t>
      </w:r>
      <w:r w:rsidRPr="00F51867">
        <w:rPr>
          <w:rFonts w:ascii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редителя,</w:t>
      </w:r>
      <w:r w:rsidRPr="00F51867">
        <w:rPr>
          <w:rFonts w:ascii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ля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ю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о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юдж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п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лномочия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гл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го</w:t>
      </w:r>
      <w:r w:rsidRPr="00F51867">
        <w:rPr>
          <w:rFonts w:ascii="Times New Roman" w:hAnsi="Times New Roman" w:cs="Times New Roman"/>
          <w:color w:val="000000"/>
          <w:spacing w:val="19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распор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ди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еля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бюджетных</w:t>
      </w:r>
      <w:r w:rsidRPr="00F51867">
        <w:rPr>
          <w:rFonts w:ascii="Times New Roman" w:hAnsi="Times New Roman" w:cs="Times New Roman"/>
          <w:color w:val="000000"/>
          <w:spacing w:val="20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едс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в.</w:t>
      </w:r>
    </w:p>
    <w:p w:rsidR="004025DE" w:rsidRPr="00F51867" w:rsidRDefault="004025DE" w:rsidP="00F51867">
      <w:pPr>
        <w:widowControl w:val="0"/>
        <w:tabs>
          <w:tab w:val="left" w:pos="2182"/>
          <w:tab w:val="left" w:pos="3469"/>
          <w:tab w:val="left" w:pos="3939"/>
          <w:tab w:val="left" w:pos="5293"/>
          <w:tab w:val="left" w:pos="7457"/>
        </w:tabs>
        <w:spacing w:before="7" w:line="239" w:lineRule="auto"/>
        <w:ind w:left="338" w:right="12" w:firstLine="691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spacing w:before="11" w:line="242" w:lineRule="auto"/>
        <w:ind w:left="286" w:right="37"/>
        <w:rPr>
          <w:rFonts w:ascii="Times New Roman" w:hAnsi="Times New Roman" w:cs="Times New Roman"/>
          <w:color w:val="000000"/>
          <w:sz w:val="24"/>
          <w:szCs w:val="24"/>
        </w:rPr>
        <w:sectPr w:rsidR="004025DE" w:rsidRPr="00F51867">
          <w:pgSz w:w="11970" w:h="16882"/>
          <w:pgMar w:top="907" w:right="540" w:bottom="1062" w:left="1701" w:header="0" w:footer="0" w:gutter="0"/>
          <w:cols w:space="708"/>
        </w:sectPr>
      </w:pPr>
      <w:r w:rsidRPr="00F51867">
        <w:rPr>
          <w:rFonts w:ascii="Times New Roman" w:hAnsi="Times New Roman" w:cs="Times New Roman"/>
          <w:color w:val="000000"/>
          <w:spacing w:val="-17"/>
          <w:sz w:val="24"/>
          <w:szCs w:val="24"/>
        </w:rPr>
        <w:t>1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17"/>
          <w:sz w:val="24"/>
          <w:szCs w:val="24"/>
        </w:rPr>
        <w:t>6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ия</w:t>
      </w:r>
      <w:r w:rsidRPr="00F51867">
        <w:rPr>
          <w:rFonts w:ascii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реждения</w:t>
      </w:r>
      <w:r w:rsidRPr="00F51867">
        <w:rPr>
          <w:rFonts w:ascii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ии</w:t>
      </w:r>
      <w:r w:rsidRPr="00F51867">
        <w:rPr>
          <w:rFonts w:ascii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 пр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смот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наст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им</w:t>
      </w:r>
      <w:r w:rsidRPr="00F51867">
        <w:rPr>
          <w:rFonts w:ascii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став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ос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овными</w:t>
      </w:r>
      <w:r w:rsidRPr="00F51867">
        <w:rPr>
          <w:rFonts w:ascii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ми</w:t>
      </w:r>
      <w:r w:rsidRPr="00F51867">
        <w:rPr>
          <w:rFonts w:ascii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деятель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ти</w:t>
      </w:r>
    </w:p>
    <w:p w:rsidR="004025DE" w:rsidRPr="00F51867" w:rsidRDefault="004025DE" w:rsidP="00F51867">
      <w:pPr>
        <w:widowControl w:val="0"/>
        <w:spacing w:line="240" w:lineRule="auto"/>
        <w:ind w:right="-20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ер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ет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ред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spacing w:line="236" w:lineRule="auto"/>
        <w:ind w:left="84" w:right="-20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spacing w:line="237" w:lineRule="auto"/>
        <w:ind w:left="113" w:right="-89" w:firstLine="681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17"/>
          <w:sz w:val="24"/>
          <w:szCs w:val="24"/>
        </w:rPr>
        <w:t>1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17"/>
          <w:sz w:val="24"/>
          <w:szCs w:val="24"/>
        </w:rPr>
        <w:t>8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Учреждение</w:t>
      </w:r>
      <w:r w:rsidRPr="00F51867">
        <w:rPr>
          <w:rFonts w:ascii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т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ам</w:t>
      </w:r>
      <w:r w:rsidRPr="00F51867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сем</w:t>
      </w:r>
      <w:r w:rsidRPr="00F51867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ящим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 у -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го</w:t>
      </w:r>
      <w:r w:rsidRPr="00F51867">
        <w:rPr>
          <w:rFonts w:ascii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оп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го</w:t>
      </w:r>
      <w:r w:rsidRPr="00F51867">
        <w:rPr>
          <w:rFonts w:ascii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ния</w:t>
      </w:r>
      <w:r w:rsidRPr="00F51867">
        <w:rPr>
          <w:rFonts w:ascii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уществом,</w:t>
      </w:r>
      <w:r w:rsidRPr="00F51867">
        <w:rPr>
          <w:rFonts w:ascii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как</w:t>
      </w:r>
      <w:r w:rsidRPr="00F51867">
        <w:rPr>
          <w:rFonts w:ascii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закр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ё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за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Уч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ежд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бс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приобретённым</w:t>
      </w:r>
      <w:r w:rsidRPr="00F51867">
        <w:rPr>
          <w:rFonts w:ascii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за</w:t>
      </w:r>
      <w:r w:rsidRPr="00F51867">
        <w:rPr>
          <w:rFonts w:ascii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чё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</w:p>
    <w:p w:rsidR="004025DE" w:rsidRPr="00F51867" w:rsidRDefault="004025DE" w:rsidP="00F51867">
      <w:pPr>
        <w:widowControl w:val="0"/>
        <w:spacing w:line="240" w:lineRule="auto"/>
        <w:ind w:left="76" w:right="-40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b/>
          <w:bCs/>
          <w:color w:val="000000"/>
          <w:spacing w:val="-10"/>
          <w:sz w:val="24"/>
          <w:szCs w:val="24"/>
        </w:rPr>
        <w:t>д</w:t>
      </w:r>
      <w:r w:rsidRPr="00F51867">
        <w:rPr>
          <w:rFonts w:ascii="Times New Roman" w:hAnsi="Times New Roman" w:cs="Times New Roman"/>
          <w:b/>
          <w:bCs/>
          <w:color w:val="000000"/>
          <w:spacing w:val="-9"/>
          <w:sz w:val="24"/>
          <w:szCs w:val="24"/>
        </w:rPr>
        <w:t>о</w:t>
      </w:r>
      <w:r w:rsidRPr="00F51867">
        <w:rPr>
          <w:rFonts w:ascii="Times New Roman" w:hAnsi="Times New Roman" w:cs="Times New Roman"/>
          <w:b/>
          <w:bCs/>
          <w:color w:val="000000"/>
          <w:spacing w:val="-10"/>
          <w:sz w:val="24"/>
          <w:szCs w:val="24"/>
        </w:rPr>
        <w:t>х</w:t>
      </w:r>
      <w:r w:rsidRPr="00F51867">
        <w:rPr>
          <w:rFonts w:ascii="Times New Roman" w:hAnsi="Times New Roman" w:cs="Times New Roman"/>
          <w:b/>
          <w:bCs/>
          <w:color w:val="000000"/>
          <w:spacing w:val="-8"/>
          <w:sz w:val="24"/>
          <w:szCs w:val="24"/>
        </w:rPr>
        <w:t>о</w:t>
      </w:r>
      <w:r w:rsidRPr="00F51867">
        <w:rPr>
          <w:rFonts w:ascii="Times New Roman" w:hAnsi="Times New Roman" w:cs="Times New Roman"/>
          <w:b/>
          <w:bCs/>
          <w:color w:val="000000"/>
          <w:spacing w:val="-10"/>
          <w:sz w:val="24"/>
          <w:szCs w:val="24"/>
        </w:rPr>
        <w:t>до</w:t>
      </w:r>
      <w:r w:rsidRPr="00F51867">
        <w:rPr>
          <w:rFonts w:ascii="Times New Roman" w:hAnsi="Times New Roman" w:cs="Times New Roman"/>
          <w:b/>
          <w:bCs/>
          <w:color w:val="000000"/>
          <w:spacing w:val="-7"/>
          <w:sz w:val="24"/>
          <w:szCs w:val="24"/>
        </w:rPr>
        <w:t>в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полу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енных</w:t>
      </w:r>
      <w:r w:rsidRPr="00F51867">
        <w:rPr>
          <w:rFonts w:ascii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прин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хо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деяте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ьн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>и,</w:t>
      </w:r>
      <w:r w:rsidRPr="00F51867">
        <w:rPr>
          <w:rFonts w:ascii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за</w:t>
      </w:r>
      <w:r w:rsidRPr="00F51867">
        <w:rPr>
          <w:rFonts w:ascii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ю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м </w:t>
      </w:r>
      <w:r w:rsidRPr="00F51867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осо</w:t>
      </w:r>
      <w:r w:rsidRPr="00F51867">
        <w:rPr>
          <w:rFonts w:ascii="Times New Roman" w:hAnsi="Times New Roman" w:cs="Times New Roman"/>
          <w:b/>
          <w:bCs/>
          <w:color w:val="000000"/>
          <w:spacing w:val="8"/>
          <w:sz w:val="24"/>
          <w:szCs w:val="24"/>
        </w:rPr>
        <w:t>б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го</w:t>
      </w:r>
      <w:r w:rsidRPr="00F51867">
        <w:rPr>
          <w:rFonts w:ascii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движи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ого</w:t>
      </w:r>
      <w:r w:rsidRPr="00F51867">
        <w:rPr>
          <w:rFonts w:ascii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креплённого</w:t>
      </w:r>
      <w:r w:rsidRPr="00F51867">
        <w:rPr>
          <w:rFonts w:ascii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за</w:t>
      </w:r>
      <w:r w:rsidRPr="00F51867">
        <w:rPr>
          <w:rFonts w:ascii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ием 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обс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нико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19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имущ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ва</w:t>
      </w:r>
      <w:r w:rsidRPr="00F51867">
        <w:rPr>
          <w:rFonts w:ascii="Times New Roman" w:hAnsi="Times New Roman" w:cs="Times New Roman"/>
          <w:color w:val="000000"/>
          <w:spacing w:val="19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19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прио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тё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19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Учреждением</w:t>
      </w:r>
      <w:r w:rsidRPr="00F51867">
        <w:rPr>
          <w:rFonts w:ascii="Times New Roman" w:hAnsi="Times New Roman" w:cs="Times New Roman"/>
          <w:color w:val="000000"/>
          <w:spacing w:val="19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за</w:t>
      </w:r>
      <w:r w:rsidRPr="00F51867">
        <w:rPr>
          <w:rFonts w:ascii="Times New Roman" w:hAnsi="Times New Roman" w:cs="Times New Roman"/>
          <w:color w:val="000000"/>
          <w:spacing w:val="19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чё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т </w:t>
      </w:r>
      <w:r w:rsidRPr="00F51867">
        <w:rPr>
          <w:rFonts w:ascii="Times New Roman" w:hAnsi="Times New Roman" w:cs="Times New Roman"/>
          <w:color w:val="000000"/>
          <w:spacing w:val="-51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Учредителем</w:t>
      </w:r>
      <w:r w:rsidRPr="00F51867"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нед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ого</w:t>
      </w:r>
      <w:r w:rsidRPr="00F51867">
        <w:rPr>
          <w:rFonts w:ascii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ущес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spacing w:line="239" w:lineRule="auto"/>
        <w:ind w:left="103" w:right="-57" w:firstLine="661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z w:val="24"/>
          <w:szCs w:val="24"/>
        </w:rPr>
        <w:t>Со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ственник</w:t>
      </w:r>
      <w:r w:rsidRPr="00F51867">
        <w:rPr>
          <w:rFonts w:ascii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вно</w:t>
      </w:r>
      <w:r w:rsidRPr="00F51867">
        <w:rPr>
          <w:rFonts w:ascii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редитель</w:t>
      </w:r>
      <w:r w:rsidRPr="00F51867">
        <w:rPr>
          <w:rFonts w:ascii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Уч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еж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ения,</w:t>
      </w:r>
      <w:r w:rsidRPr="00F51867">
        <w:rPr>
          <w:rFonts w:ascii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сут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нно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яз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ам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spacing w:line="242" w:lineRule="auto"/>
        <w:ind w:left="84" w:right="-63" w:firstLine="675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z w:val="24"/>
          <w:szCs w:val="24"/>
        </w:rPr>
        <w:t>Учреждение</w:t>
      </w:r>
      <w:r w:rsidRPr="00F51867">
        <w:rPr>
          <w:rFonts w:ascii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бственника</w:t>
      </w:r>
      <w:r w:rsidRPr="00F51867">
        <w:rPr>
          <w:rFonts w:ascii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ущ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ре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жд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я.</w:t>
      </w:r>
    </w:p>
    <w:p w:rsidR="004025DE" w:rsidRPr="00F51867" w:rsidRDefault="004025DE" w:rsidP="00F51867">
      <w:pPr>
        <w:widowControl w:val="0"/>
        <w:spacing w:line="239" w:lineRule="auto"/>
        <w:ind w:left="75" w:right="-69" w:firstLine="710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15"/>
          <w:sz w:val="24"/>
          <w:szCs w:val="24"/>
        </w:rPr>
        <w:t>1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16"/>
          <w:sz w:val="24"/>
          <w:szCs w:val="24"/>
        </w:rPr>
        <w:t>9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Учре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дение</w:t>
      </w:r>
      <w:r w:rsidRPr="00F51867">
        <w:rPr>
          <w:rFonts w:ascii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ществляет</w:t>
      </w:r>
      <w:r w:rsidRPr="00F51867">
        <w:rPr>
          <w:rFonts w:ascii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Pr="00F51867">
        <w:rPr>
          <w:rFonts w:ascii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ят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но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ть</w:t>
      </w:r>
      <w:r w:rsidRPr="00F51867">
        <w:rPr>
          <w:rFonts w:ascii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ии</w:t>
      </w:r>
      <w:r w:rsidRPr="00F51867">
        <w:rPr>
          <w:rFonts w:ascii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 з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онод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льств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ий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Фе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также</w:t>
      </w:r>
      <w:r w:rsidRPr="00F51867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1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ст</w:t>
      </w:r>
      <w:r w:rsidRPr="00F51867">
        <w:rPr>
          <w:rFonts w:ascii="Times New Roman" w:hAnsi="Times New Roman" w:cs="Times New Roman"/>
          <w:color w:val="000000"/>
          <w:spacing w:val="-9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9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1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spacing w:line="239" w:lineRule="auto"/>
        <w:ind w:left="75" w:right="-63"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13"/>
          <w:sz w:val="24"/>
          <w:szCs w:val="24"/>
        </w:rPr>
        <w:t>1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14"/>
          <w:sz w:val="24"/>
          <w:szCs w:val="24"/>
        </w:rPr>
        <w:t>1</w:t>
      </w:r>
      <w:r w:rsidRPr="00F51867">
        <w:rPr>
          <w:rFonts w:ascii="Times New Roman" w:hAnsi="Times New Roman" w:cs="Times New Roman"/>
          <w:color w:val="000000"/>
          <w:spacing w:val="-13"/>
          <w:sz w:val="24"/>
          <w:szCs w:val="24"/>
        </w:rPr>
        <w:t>0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есто</w:t>
      </w:r>
      <w:r w:rsidRPr="00F51867">
        <w:rPr>
          <w:rFonts w:ascii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хо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ия</w:t>
      </w:r>
      <w:r w:rsidRPr="00F51867">
        <w:rPr>
          <w:rFonts w:ascii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жд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F51867">
        <w:rPr>
          <w:rFonts w:ascii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662139 Иркутская область, Баяндаевский рн с Васильевка ул.Центральная 12</w:t>
      </w:r>
    </w:p>
    <w:p w:rsidR="004025DE" w:rsidRPr="00F51867" w:rsidRDefault="004025DE" w:rsidP="00F51867">
      <w:pPr>
        <w:widowControl w:val="0"/>
        <w:spacing w:line="246" w:lineRule="auto"/>
        <w:ind w:left="60" w:right="-57" w:firstLine="696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13"/>
          <w:sz w:val="24"/>
          <w:szCs w:val="24"/>
        </w:rPr>
        <w:t>1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14"/>
          <w:sz w:val="24"/>
          <w:szCs w:val="24"/>
        </w:rPr>
        <w:t>1</w:t>
      </w:r>
      <w:r w:rsidRPr="00F51867">
        <w:rPr>
          <w:rFonts w:ascii="Times New Roman" w:hAnsi="Times New Roman" w:cs="Times New Roman"/>
          <w:color w:val="000000"/>
          <w:spacing w:val="-13"/>
          <w:sz w:val="24"/>
          <w:szCs w:val="24"/>
        </w:rPr>
        <w:t>1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18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Наиме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ов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18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ия</w:t>
      </w:r>
      <w:r w:rsidRPr="00F51867">
        <w:rPr>
          <w:rFonts w:ascii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18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F51867">
        <w:rPr>
          <w:rFonts w:ascii="Times New Roman" w:hAnsi="Times New Roman" w:cs="Times New Roman"/>
          <w:color w:val="000000"/>
          <w:spacing w:val="200"/>
          <w:sz w:val="24"/>
          <w:szCs w:val="24"/>
        </w:rPr>
        <w:t xml:space="preserve"> Васильевский Дом Традиционного Народного Творчества (Васильевский ДТНТ)</w:t>
      </w:r>
    </w:p>
    <w:p w:rsidR="004025DE" w:rsidRPr="00F51867" w:rsidRDefault="004025DE" w:rsidP="00F51867">
      <w:pPr>
        <w:spacing w:after="31" w:line="240" w:lineRule="exact"/>
        <w:rPr>
          <w:rFonts w:ascii="Times New Roman" w:hAnsi="Times New Roman" w:cs="Times New Roman"/>
          <w:sz w:val="24"/>
          <w:szCs w:val="24"/>
        </w:rPr>
      </w:pPr>
    </w:p>
    <w:p w:rsidR="004025DE" w:rsidRPr="00F51867" w:rsidRDefault="004025DE" w:rsidP="00F51867">
      <w:pPr>
        <w:widowControl w:val="0"/>
        <w:spacing w:line="240" w:lineRule="auto"/>
        <w:ind w:left="1826" w:right="-2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</w:rPr>
        <w:t>2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П</w:t>
      </w:r>
      <w:r w:rsidRPr="00F51867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дм</w:t>
      </w:r>
      <w:r w:rsidRPr="00F51867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це</w:t>
      </w:r>
      <w:r w:rsidRPr="00F51867"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</w:rPr>
        <w:t>л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  <w:t>в</w:t>
      </w:r>
      <w:r w:rsidRPr="00F51867"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r w:rsidRPr="00F51867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  <w:t>д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де</w:t>
      </w:r>
      <w:r w:rsidRPr="00F51867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я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е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льности</w:t>
      </w:r>
      <w:r w:rsidRPr="00F51867">
        <w:rPr>
          <w:rFonts w:ascii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чр</w:t>
      </w:r>
      <w:r w:rsidRPr="00F51867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ж</w:t>
      </w:r>
      <w:r w:rsidRPr="00F51867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ен</w:t>
      </w:r>
      <w:r w:rsidRPr="00F51867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я</w:t>
      </w:r>
    </w:p>
    <w:p w:rsidR="004025DE" w:rsidRPr="00F51867" w:rsidRDefault="004025DE" w:rsidP="00F51867">
      <w:pPr>
        <w:spacing w:after="81" w:line="240" w:lineRule="exact"/>
        <w:rPr>
          <w:rFonts w:ascii="Times New Roman" w:hAnsi="Times New Roman" w:cs="Times New Roman"/>
          <w:sz w:val="24"/>
          <w:szCs w:val="24"/>
        </w:rPr>
      </w:pPr>
    </w:p>
    <w:p w:rsidR="004025DE" w:rsidRPr="00F51867" w:rsidRDefault="004025DE" w:rsidP="00F51867">
      <w:pPr>
        <w:widowControl w:val="0"/>
        <w:tabs>
          <w:tab w:val="left" w:pos="2647"/>
          <w:tab w:val="left" w:pos="4404"/>
          <w:tab w:val="left" w:pos="6084"/>
          <w:tab w:val="left" w:pos="6597"/>
          <w:tab w:val="left" w:pos="8488"/>
        </w:tabs>
        <w:spacing w:line="242" w:lineRule="auto"/>
        <w:ind w:left="61" w:firstLine="690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2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1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ре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ние</w:t>
      </w:r>
      <w:r w:rsidRPr="00F51867">
        <w:rPr>
          <w:rFonts w:ascii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лях</w:t>
      </w:r>
      <w:r w:rsidRPr="00F51867">
        <w:rPr>
          <w:rFonts w:ascii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осущес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ен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ных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тво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ий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Ф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Иркутской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пол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испо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ел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ной</w:t>
      </w:r>
      <w:r w:rsidRPr="00F51867">
        <w:rPr>
          <w:rFonts w:ascii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ти</w:t>
      </w:r>
      <w:r w:rsidRPr="00F51867">
        <w:rPr>
          <w:rFonts w:ascii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Иркутской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обла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 в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сфере</w:t>
      </w:r>
      <w:r w:rsidRPr="00F51867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льтур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spacing w:line="237" w:lineRule="auto"/>
        <w:ind w:left="65" w:right="-11" w:firstLine="681"/>
        <w:rPr>
          <w:rFonts w:ascii="Times New Roman" w:hAnsi="Times New Roman" w:cs="Times New Roman"/>
          <w:color w:val="000000"/>
          <w:sz w:val="24"/>
          <w:szCs w:val="24"/>
        </w:rPr>
        <w:sectPr w:rsidR="004025DE" w:rsidRPr="00F51867">
          <w:pgSz w:w="11904" w:h="16834"/>
          <w:pgMar w:top="859" w:right="774" w:bottom="1010" w:left="1701" w:header="0" w:footer="0" w:gutter="0"/>
          <w:cols w:space="708"/>
        </w:sectPr>
      </w:pP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2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2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Пред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деятел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но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ти</w:t>
      </w:r>
      <w:r w:rsidRPr="00F51867"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Уч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еж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ия</w:t>
      </w:r>
      <w:r w:rsidRPr="00F51867"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ляется</w:t>
      </w:r>
      <w:r w:rsidRPr="00F51867">
        <w:rPr>
          <w:rFonts w:ascii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ок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з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нц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(конц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ых</w:t>
      </w:r>
      <w:r w:rsidRPr="00F51867">
        <w:rPr>
          <w:rFonts w:ascii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про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мм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),</w:t>
      </w:r>
      <w:r w:rsidRPr="00F51867">
        <w:rPr>
          <w:rFonts w:ascii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спект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иных</w:t>
      </w:r>
      <w:r w:rsidRPr="00F51867">
        <w:rPr>
          <w:rFonts w:ascii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­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их</w:t>
      </w:r>
      <w:r w:rsidRPr="00F51867">
        <w:rPr>
          <w:rFonts w:ascii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мероприятий,</w:t>
      </w:r>
      <w:r w:rsidRPr="00F51867">
        <w:rPr>
          <w:rFonts w:ascii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постановка</w:t>
      </w:r>
      <w:r w:rsidRPr="00F51867">
        <w:rPr>
          <w:rFonts w:ascii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театрал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ва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пред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</w:p>
    <w:p w:rsidR="004025DE" w:rsidRPr="00F51867" w:rsidRDefault="004025DE" w:rsidP="00F51867">
      <w:pPr>
        <w:spacing w:after="9" w:line="160" w:lineRule="exact"/>
        <w:rPr>
          <w:rFonts w:ascii="Times New Roman" w:hAnsi="Times New Roman" w:cs="Times New Roman"/>
          <w:sz w:val="24"/>
          <w:szCs w:val="24"/>
        </w:rPr>
      </w:pPr>
    </w:p>
    <w:p w:rsidR="004025DE" w:rsidRPr="00F51867" w:rsidRDefault="004025DE" w:rsidP="00F51867">
      <w:pPr>
        <w:widowControl w:val="0"/>
        <w:spacing w:line="236" w:lineRule="auto"/>
        <w:ind w:left="727" w:right="-20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1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1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17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ху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ож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-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рч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их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tabs>
          <w:tab w:val="left" w:pos="2077"/>
        </w:tabs>
        <w:spacing w:line="239" w:lineRule="auto"/>
        <w:ind w:left="1371" w:right="-20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2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3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новными</w:t>
      </w:r>
      <w:r w:rsidRPr="00F51867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ля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деятельности</w:t>
      </w:r>
      <w:r w:rsidRPr="00F51867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Учрежд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ния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яю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я:</w:t>
      </w:r>
    </w:p>
    <w:p w:rsidR="004025DE" w:rsidRPr="00F51867" w:rsidRDefault="004025DE" w:rsidP="00F51867">
      <w:pPr>
        <w:widowControl w:val="0"/>
        <w:spacing w:line="236" w:lineRule="auto"/>
        <w:ind w:left="747" w:right="-54" w:firstLine="623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2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3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1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Сохр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ние</w:t>
      </w:r>
      <w:r w:rsidRPr="00F51867">
        <w:rPr>
          <w:rFonts w:ascii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нац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ной</w:t>
      </w:r>
      <w:r w:rsidRPr="00F51867">
        <w:rPr>
          <w:rFonts w:ascii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кул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ур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ра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тие</w:t>
      </w:r>
      <w:r w:rsidRPr="00F51867">
        <w:rPr>
          <w:rFonts w:ascii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яри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аци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я </w:t>
      </w:r>
      <w:r w:rsidRPr="00F51867">
        <w:rPr>
          <w:rFonts w:ascii="Times New Roman" w:hAnsi="Times New Roman" w:cs="Times New Roman"/>
          <w:color w:val="000000"/>
          <w:spacing w:val="21"/>
          <w:sz w:val="24"/>
          <w:szCs w:val="24"/>
        </w:rPr>
        <w:t>-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на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род</w:t>
      </w:r>
      <w:r w:rsidRPr="00F51867">
        <w:rPr>
          <w:rFonts w:ascii="Times New Roman" w:hAnsi="Times New Roman" w:cs="Times New Roman"/>
          <w:color w:val="000000"/>
          <w:spacing w:val="-9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го </w:t>
      </w:r>
      <w:r w:rsidRPr="00F51867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тв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spacing w:line="239" w:lineRule="auto"/>
        <w:ind w:left="752" w:right="-61" w:firstLine="623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2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3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2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18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Обеспечение</w:t>
      </w:r>
      <w:r w:rsidRPr="00F51867">
        <w:rPr>
          <w:rFonts w:ascii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до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тупности</w:t>
      </w:r>
      <w:r w:rsidRPr="00F51867">
        <w:rPr>
          <w:rFonts w:ascii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кул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урн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ценностей</w:t>
      </w:r>
      <w:r w:rsidRPr="00F51867">
        <w:rPr>
          <w:rFonts w:ascii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х 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гр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5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spacing w:before="6" w:line="235" w:lineRule="auto"/>
        <w:ind w:left="867" w:right="-51" w:firstLine="508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2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3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3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бе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печение</w:t>
      </w:r>
      <w:r w:rsidRPr="00F51867"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око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ур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вня</w:t>
      </w:r>
      <w:r w:rsidRPr="00F51867">
        <w:rPr>
          <w:rFonts w:ascii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Учреждения</w:t>
      </w:r>
      <w:r w:rsidRPr="00F51867">
        <w:rPr>
          <w:rFonts w:ascii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ног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го</w:t>
      </w:r>
      <w:r w:rsidRPr="00F51867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ск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Иркутской</w:t>
      </w:r>
      <w:r w:rsidRPr="00F51867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ла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spacing w:line="236" w:lineRule="auto"/>
        <w:ind w:left="699" w:right="-60" w:firstLine="676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2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3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4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Создание</w:t>
      </w:r>
      <w:r w:rsidRPr="00F51867">
        <w:rPr>
          <w:rFonts w:ascii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условий</w:t>
      </w:r>
      <w:r w:rsidRPr="00F51867">
        <w:rPr>
          <w:rFonts w:ascii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ля</w:t>
      </w:r>
      <w:r w:rsidRPr="00F51867">
        <w:rPr>
          <w:rFonts w:ascii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ро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ф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сионального</w:t>
      </w:r>
      <w:r w:rsidRPr="00F51867">
        <w:rPr>
          <w:rFonts w:ascii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стер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а 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 и 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spacing w:before="5" w:line="239" w:lineRule="auto"/>
        <w:ind w:left="685" w:right="-17" w:firstLine="686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2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3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5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Выполнение</w:t>
      </w:r>
      <w:r w:rsidRPr="00F51867"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ф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ф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Pr="00F51867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творе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Pr="00F51867">
        <w:rPr>
          <w:rFonts w:ascii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ду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овн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потребн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ей</w:t>
      </w:r>
      <w:r w:rsidRPr="00F51867">
        <w:rPr>
          <w:rFonts w:ascii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еления</w:t>
      </w:r>
      <w:r w:rsidRPr="00F51867">
        <w:rPr>
          <w:rFonts w:ascii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ра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личных</w:t>
      </w:r>
      <w:r w:rsidRPr="00F51867">
        <w:rPr>
          <w:rFonts w:ascii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х </w:t>
      </w:r>
      <w:r w:rsidRPr="00F51867">
        <w:rPr>
          <w:rFonts w:ascii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ль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ого</w:t>
      </w:r>
      <w:r w:rsidRPr="00F51867">
        <w:rPr>
          <w:rFonts w:ascii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проп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га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ды</w:t>
      </w:r>
      <w:r w:rsidRPr="00F51867">
        <w:rPr>
          <w:rFonts w:ascii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дд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ер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 пр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фе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Иркутской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обла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tabs>
          <w:tab w:val="left" w:pos="2398"/>
          <w:tab w:val="left" w:pos="3871"/>
          <w:tab w:val="left" w:pos="4408"/>
          <w:tab w:val="left" w:pos="6223"/>
          <w:tab w:val="left" w:pos="8926"/>
        </w:tabs>
        <w:spacing w:line="240" w:lineRule="auto"/>
        <w:ind w:left="688" w:right="57" w:firstLine="682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2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3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6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фу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кцио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ирова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ы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междуна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ных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культурн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зей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tabs>
          <w:tab w:val="left" w:pos="2413"/>
          <w:tab w:val="left" w:pos="4251"/>
          <w:tab w:val="left" w:pos="6094"/>
          <w:tab w:val="left" w:pos="7741"/>
          <w:tab w:val="left" w:pos="9891"/>
        </w:tabs>
        <w:spacing w:line="240" w:lineRule="auto"/>
        <w:ind w:left="689" w:right="-19" w:firstLine="681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2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3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7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П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ро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дос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кал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ог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скусства</w:t>
      </w:r>
      <w:r w:rsidRPr="00F51867">
        <w:rPr>
          <w:rFonts w:ascii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ско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Ф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ии</w:t>
      </w:r>
      <w:r w:rsidRPr="00F51867">
        <w:rPr>
          <w:rFonts w:ascii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России</w:t>
      </w:r>
      <w:r w:rsidRPr="00F51867">
        <w:rPr>
          <w:rFonts w:ascii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за</w:t>
      </w:r>
      <w:r w:rsidRPr="00F51867">
        <w:rPr>
          <w:rFonts w:ascii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це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естороннего</w:t>
      </w:r>
      <w:r w:rsidRPr="00F51867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укрепления</w:t>
      </w:r>
      <w:r w:rsidRPr="00F51867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урн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между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род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spacing w:line="239" w:lineRule="auto"/>
        <w:ind w:left="675" w:right="-55" w:firstLine="696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2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3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8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ршен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твование</w:t>
      </w:r>
      <w:r w:rsidRPr="00F51867">
        <w:rPr>
          <w:rFonts w:ascii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ий</w:t>
      </w:r>
      <w:r w:rsidRPr="00F51867">
        <w:rPr>
          <w:rFonts w:ascii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предост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вл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ния</w:t>
      </w:r>
      <w:r w:rsidRPr="00F51867">
        <w:rPr>
          <w:rFonts w:ascii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х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ра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тие</w:t>
      </w:r>
      <w:r w:rsidRPr="00F51867">
        <w:rPr>
          <w:rFonts w:ascii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ль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о-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аз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tabs>
          <w:tab w:val="left" w:pos="2066"/>
        </w:tabs>
        <w:spacing w:line="247" w:lineRule="auto"/>
        <w:ind w:left="1361" w:right="-20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2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4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новные</w:t>
      </w:r>
      <w:r w:rsidRPr="00F51867">
        <w:rPr>
          <w:rFonts w:ascii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де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тельности</w:t>
      </w:r>
      <w:r w:rsidRPr="00F51867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4025DE" w:rsidRPr="00F51867" w:rsidRDefault="004025DE" w:rsidP="00F51867">
      <w:pPr>
        <w:widowControl w:val="0"/>
        <w:tabs>
          <w:tab w:val="left" w:pos="2398"/>
          <w:tab w:val="left" w:pos="3871"/>
          <w:tab w:val="left" w:pos="5623"/>
          <w:tab w:val="left" w:pos="6223"/>
          <w:tab w:val="left" w:pos="7898"/>
        </w:tabs>
        <w:spacing w:line="235" w:lineRule="auto"/>
        <w:ind w:left="680" w:right="-54" w:firstLine="681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2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4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1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Со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п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ич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распространение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ок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ху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ест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му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ык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роиз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ю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щи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ьт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ур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арод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сси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сп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собствующих</w:t>
      </w:r>
      <w:r w:rsidRPr="00F51867">
        <w:rPr>
          <w:rFonts w:ascii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ю г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жданам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оих</w:t>
      </w:r>
      <w:r w:rsidRPr="00F51867">
        <w:rPr>
          <w:rFonts w:ascii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ку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урн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пот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еб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форм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ию</w:t>
      </w:r>
      <w:r w:rsidRPr="00F51867">
        <w:rPr>
          <w:rFonts w:ascii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х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э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их</w:t>
      </w:r>
      <w:r w:rsidRPr="00F51867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ку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со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spacing w:before="13" w:line="236" w:lineRule="auto"/>
        <w:ind w:left="660" w:right="44" w:firstLine="691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2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4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2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Организация</w:t>
      </w:r>
      <w:r w:rsidRPr="00F51867">
        <w:rPr>
          <w:rFonts w:ascii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рове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рто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(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нц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ых</w:t>
      </w:r>
      <w:r w:rsidRPr="00F51867">
        <w:rPr>
          <w:rFonts w:ascii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програ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мм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),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иных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-т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их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меро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й.</w:t>
      </w:r>
    </w:p>
    <w:p w:rsidR="004025DE" w:rsidRPr="00F51867" w:rsidRDefault="004025DE" w:rsidP="00F51867">
      <w:pPr>
        <w:widowControl w:val="0"/>
        <w:spacing w:before="9" w:line="239" w:lineRule="auto"/>
        <w:ind w:left="660" w:right="76" w:firstLine="686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2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4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3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Организация</w:t>
      </w:r>
      <w:r w:rsidRPr="00F51867">
        <w:rPr>
          <w:rFonts w:ascii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ной</w:t>
      </w:r>
      <w:r w:rsidRPr="00F51867">
        <w:rPr>
          <w:rFonts w:ascii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де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льности,</w:t>
      </w:r>
      <w:r w:rsidRPr="00F51867">
        <w:rPr>
          <w:rFonts w:ascii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культурных</w:t>
      </w:r>
      <w:r w:rsidRPr="00F51867">
        <w:rPr>
          <w:rFonts w:ascii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обменов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 п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ов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ф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й,</w:t>
      </w:r>
      <w:r w:rsidRPr="00F51867">
        <w:rPr>
          <w:rFonts w:ascii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кон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друг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культ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ых</w:t>
      </w:r>
      <w:r w:rsidRPr="00F51867">
        <w:rPr>
          <w:rFonts w:ascii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ссово­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зре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щны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меропр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ят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астие</w:t>
      </w:r>
      <w:r w:rsidRPr="00F51867">
        <w:rPr>
          <w:rFonts w:ascii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них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spacing w:before="10" w:line="238" w:lineRule="auto"/>
        <w:ind w:left="650" w:right="92" w:firstLine="691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2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4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4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ея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ел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из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че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ю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разв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тию</w:t>
      </w:r>
      <w:r w:rsidRPr="00F51867">
        <w:rPr>
          <w:rFonts w:ascii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сохра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Pr="00F51867">
        <w:rPr>
          <w:rFonts w:ascii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ьт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ур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х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диций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обы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го</w:t>
      </w:r>
      <w:r w:rsidRPr="00F51867">
        <w:rPr>
          <w:rFonts w:ascii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искусс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ва</w:t>
      </w:r>
      <w:r w:rsidRPr="00F51867">
        <w:rPr>
          <w:rFonts w:ascii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ародо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 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про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иваю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их</w:t>
      </w:r>
      <w:r w:rsidRPr="00F51867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ерр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ии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ий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Фе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ции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tabs>
          <w:tab w:val="left" w:pos="3242"/>
          <w:tab w:val="left" w:pos="4724"/>
          <w:tab w:val="left" w:pos="5223"/>
          <w:tab w:val="left" w:pos="6683"/>
          <w:tab w:val="left" w:pos="8703"/>
        </w:tabs>
        <w:spacing w:before="2" w:line="229" w:lineRule="auto"/>
        <w:ind w:left="645" w:right="59" w:firstLine="691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2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4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5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р,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ф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х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анение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п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оизведений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народно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о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ор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ст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tabs>
          <w:tab w:val="left" w:pos="2186"/>
        </w:tabs>
        <w:spacing w:before="28" w:line="240" w:lineRule="auto"/>
        <w:ind w:left="637" w:right="113" w:firstLine="551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2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4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6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О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га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изация</w:t>
      </w:r>
      <w:r w:rsidRPr="00F51867">
        <w:rPr>
          <w:rFonts w:ascii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фес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й,</w:t>
      </w:r>
      <w:r w:rsidRPr="00F51867">
        <w:rPr>
          <w:rFonts w:ascii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онкурсов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их</w:t>
      </w:r>
      <w:r w:rsidRPr="00F51867">
        <w:rPr>
          <w:rFonts w:ascii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раторий,</w:t>
      </w:r>
      <w:r w:rsidRPr="00F51867">
        <w:rPr>
          <w:rFonts w:ascii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-кл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стажировок</w:t>
      </w:r>
      <w:r w:rsidRPr="00F51867">
        <w:rPr>
          <w:rFonts w:ascii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ми</w:t>
      </w:r>
      <w:r w:rsidRPr="00F51867">
        <w:rPr>
          <w:rFonts w:ascii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ят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ми</w:t>
      </w:r>
      <w:r w:rsidRPr="00F51867">
        <w:rPr>
          <w:rFonts w:ascii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ализация</w:t>
      </w:r>
      <w:r w:rsidRPr="00F51867">
        <w:rPr>
          <w:rFonts w:ascii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программ</w:t>
      </w:r>
      <w:r w:rsidRPr="00F51867">
        <w:rPr>
          <w:rFonts w:ascii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повыш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ния</w:t>
      </w:r>
      <w:r w:rsidRPr="00F51867"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 профес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ого</w:t>
      </w:r>
      <w:r w:rsidRPr="00F51867">
        <w:rPr>
          <w:rFonts w:ascii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спо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го</w:t>
      </w:r>
      <w:r w:rsidRPr="00F51867">
        <w:rPr>
          <w:rFonts w:ascii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мастерства</w:t>
      </w:r>
      <w:r w:rsidRPr="00F51867">
        <w:rPr>
          <w:rFonts w:ascii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раб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ик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жд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ия 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ия</w:t>
      </w:r>
      <w:r w:rsidRPr="00F51867">
        <w:rPr>
          <w:rFonts w:ascii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ее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ственности</w:t>
      </w:r>
      <w:r w:rsidRPr="00F51867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ш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tabs>
          <w:tab w:val="left" w:pos="2172"/>
        </w:tabs>
        <w:spacing w:before="8" w:line="239" w:lineRule="auto"/>
        <w:ind w:left="627" w:right="109" w:firstLine="551"/>
        <w:rPr>
          <w:rFonts w:ascii="Times New Roman" w:hAnsi="Times New Roman" w:cs="Times New Roman"/>
          <w:color w:val="000000"/>
          <w:sz w:val="24"/>
          <w:szCs w:val="24"/>
        </w:rPr>
        <w:sectPr w:rsidR="004025DE" w:rsidRPr="00F51867">
          <w:pgSz w:w="12005" w:h="16900"/>
          <w:pgMar w:top="1134" w:right="261" w:bottom="1062" w:left="1701" w:header="0" w:footer="0" w:gutter="0"/>
          <w:cols w:space="708"/>
        </w:sectPr>
      </w:pP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2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4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7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Привле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ен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ог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ос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ове</w:t>
      </w:r>
      <w:r w:rsidRPr="00F51867">
        <w:rPr>
          <w:rFonts w:ascii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ре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ш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ен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Pr="00F51867">
        <w:rPr>
          <w:rFonts w:ascii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ю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щи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х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Учреждением</w:t>
      </w:r>
      <w:r w:rsidRPr="00F51867">
        <w:rPr>
          <w:rFonts w:ascii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про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эксперт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в,</w:t>
      </w:r>
      <w:r w:rsidRPr="00F51867">
        <w:rPr>
          <w:rFonts w:ascii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сос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оя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их</w:t>
      </w:r>
      <w:r w:rsidRPr="00F51867">
        <w:rPr>
          <w:rFonts w:ascii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шт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 Учреждения,</w:t>
      </w:r>
      <w:r w:rsidRPr="00F51867">
        <w:rPr>
          <w:rFonts w:ascii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том</w:t>
      </w:r>
      <w:r w:rsidRPr="00F51867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инос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ных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аждан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spacing w:line="240" w:lineRule="auto"/>
        <w:ind w:left="4836" w:right="-20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z w:val="24"/>
          <w:szCs w:val="24"/>
        </w:rPr>
        <w:t>5</w:t>
      </w:r>
    </w:p>
    <w:p w:rsidR="004025DE" w:rsidRPr="00F51867" w:rsidRDefault="004025DE" w:rsidP="00F51867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4025DE" w:rsidRPr="00F51867" w:rsidRDefault="004025DE" w:rsidP="00F51867">
      <w:pPr>
        <w:spacing w:after="68" w:line="240" w:lineRule="exact"/>
        <w:rPr>
          <w:rFonts w:ascii="Times New Roman" w:hAnsi="Times New Roman" w:cs="Times New Roman"/>
          <w:sz w:val="24"/>
          <w:szCs w:val="24"/>
        </w:rPr>
      </w:pPr>
    </w:p>
    <w:p w:rsidR="004025DE" w:rsidRPr="00F51867" w:rsidRDefault="004025DE" w:rsidP="00F51867">
      <w:pPr>
        <w:widowControl w:val="0"/>
        <w:tabs>
          <w:tab w:val="left" w:pos="2364"/>
          <w:tab w:val="left" w:pos="4145"/>
          <w:tab w:val="left" w:pos="6074"/>
          <w:tab w:val="left" w:pos="8009"/>
          <w:tab w:val="left" w:pos="9645"/>
        </w:tabs>
        <w:spacing w:line="236" w:lineRule="auto"/>
        <w:ind w:left="219" w:right="-113" w:firstLine="676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2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5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Учрежд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еет</w:t>
      </w:r>
      <w:r w:rsidRPr="00F51867">
        <w:rPr>
          <w:rFonts w:ascii="Times New Roman" w:hAnsi="Times New Roman" w:cs="Times New Roman"/>
          <w:color w:val="000000"/>
          <w:spacing w:val="20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осуществлять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ю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ви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ы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ринося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хо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яте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и:</w:t>
      </w:r>
    </w:p>
    <w:p w:rsidR="004025DE" w:rsidRPr="00F51867" w:rsidRDefault="004025DE" w:rsidP="00F51867">
      <w:pPr>
        <w:widowControl w:val="0"/>
        <w:spacing w:before="4" w:line="236" w:lineRule="auto"/>
        <w:ind w:left="219" w:right="572" w:firstLine="676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2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5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1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Участие</w:t>
      </w:r>
      <w:r w:rsidRPr="00F51867">
        <w:rPr>
          <w:rFonts w:ascii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реализации</w:t>
      </w:r>
      <w:r w:rsidRPr="00F51867">
        <w:rPr>
          <w:rFonts w:ascii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ул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ур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х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про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ра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ф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tabs>
          <w:tab w:val="left" w:pos="3022"/>
          <w:tab w:val="left" w:pos="3622"/>
          <w:tab w:val="left" w:pos="5432"/>
          <w:tab w:val="left" w:pos="7064"/>
          <w:tab w:val="left" w:pos="8893"/>
        </w:tabs>
        <w:spacing w:line="241" w:lineRule="auto"/>
        <w:ind w:left="219" w:right="623" w:firstLine="676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2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5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2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бор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ализация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програ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повыш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 п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ф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го</w:t>
      </w:r>
      <w:r w:rsidRPr="00F51867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мастерства</w:t>
      </w:r>
      <w:r w:rsidRPr="00F51867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творческих</w:t>
      </w:r>
      <w:r w:rsidRPr="00F51867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раб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ик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ия</w:t>
      </w:r>
      <w:r w:rsidRPr="00F51867">
        <w:rPr>
          <w:rFonts w:ascii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 пр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ых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 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ол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го</w:t>
      </w:r>
      <w:r w:rsidRPr="00F51867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spacing w:line="235" w:lineRule="auto"/>
        <w:ind w:left="229" w:right="576" w:firstLine="666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2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9"/>
          <w:sz w:val="24"/>
          <w:szCs w:val="24"/>
        </w:rPr>
        <w:t>5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9"/>
          <w:sz w:val="24"/>
          <w:szCs w:val="24"/>
        </w:rPr>
        <w:t>3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Организация</w:t>
      </w:r>
      <w:r w:rsidRPr="00F51867">
        <w:rPr>
          <w:rFonts w:ascii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гаст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деятел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но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ти</w:t>
      </w:r>
      <w:r w:rsidRPr="00F51867">
        <w:rPr>
          <w:rFonts w:ascii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собств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х 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ко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полнителей</w:t>
      </w:r>
      <w:r w:rsidRPr="00F51867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ии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spacing w:line="240" w:lineRule="auto"/>
        <w:ind w:left="896" w:right="-20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2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5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4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Созд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ние</w:t>
      </w:r>
      <w:r w:rsidRPr="00F51867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ок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онц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мм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spacing w:line="238" w:lineRule="auto"/>
        <w:ind w:left="233" w:right="656" w:firstLine="663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2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5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5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18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Изг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товле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ие</w:t>
      </w:r>
      <w:r w:rsidRPr="00F51867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зык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льных</w:t>
      </w:r>
      <w:r w:rsidRPr="00F51867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фо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мм</w:t>
      </w:r>
      <w:r w:rsidRPr="00F51867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ческого</w:t>
      </w:r>
      <w:r w:rsidRPr="00F51867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кол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ек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ива 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жд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ни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орган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зац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индивид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ым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4025DE" w:rsidRPr="00F51867" w:rsidRDefault="004025DE" w:rsidP="00F51867">
      <w:pPr>
        <w:widowControl w:val="0"/>
        <w:spacing w:line="236" w:lineRule="auto"/>
        <w:ind w:left="229" w:right="739" w:firstLine="666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2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5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6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ка </w:t>
      </w:r>
      <w:r w:rsidRPr="00F51867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ов</w:t>
      </w:r>
      <w:r w:rsidRPr="00F51867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 программ</w:t>
      </w:r>
      <w:r w:rsidRPr="00F51867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 я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1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индивидуальным</w:t>
      </w:r>
      <w:r w:rsidRPr="00F51867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ак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4025DE" w:rsidRPr="00F51867" w:rsidRDefault="004025DE" w:rsidP="00F51867">
      <w:pPr>
        <w:widowControl w:val="0"/>
        <w:spacing w:line="240" w:lineRule="auto"/>
        <w:ind w:left="190" w:right="642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2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5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7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Участие</w:t>
      </w:r>
      <w:r w:rsidRPr="00F51867">
        <w:rPr>
          <w:rFonts w:ascii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низационных</w:t>
      </w:r>
      <w:r w:rsidRPr="00F51867">
        <w:rPr>
          <w:rFonts w:ascii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ко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ро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де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Pr="00F51867">
        <w:rPr>
          <w:rFonts w:ascii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фе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тивалей,</w:t>
      </w:r>
      <w:r w:rsidRPr="00F51867">
        <w:rPr>
          <w:rFonts w:ascii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кур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в,</w:t>
      </w:r>
      <w:r w:rsidRPr="00F51867">
        <w:rPr>
          <w:rFonts w:ascii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тв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рч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ск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бо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ий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4025DE" w:rsidRPr="00F51867" w:rsidRDefault="004025DE" w:rsidP="00F51867">
      <w:pPr>
        <w:widowControl w:val="0"/>
        <w:spacing w:line="239" w:lineRule="auto"/>
        <w:ind w:left="324" w:right="-20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13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1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9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10"/>
          <w:sz w:val="24"/>
          <w:szCs w:val="24"/>
        </w:rPr>
        <w:t>те</w:t>
      </w:r>
      <w:r w:rsidRPr="00F51867">
        <w:rPr>
          <w:rFonts w:ascii="Times New Roman" w:hAnsi="Times New Roman" w:cs="Times New Roman"/>
          <w:color w:val="000000"/>
          <w:spacing w:val="-11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-</w:t>
      </w:r>
      <w:r w:rsidRPr="00F51867">
        <w:rPr>
          <w:rFonts w:ascii="Times New Roman" w:hAnsi="Times New Roman" w:cs="Times New Roman"/>
          <w:color w:val="000000"/>
          <w:spacing w:val="-11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1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9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10"/>
          <w:sz w:val="24"/>
          <w:szCs w:val="24"/>
        </w:rPr>
        <w:t>сс</w:t>
      </w:r>
      <w:r w:rsidRPr="00F51867">
        <w:rPr>
          <w:rFonts w:ascii="Times New Roman" w:hAnsi="Times New Roman" w:cs="Times New Roman"/>
          <w:color w:val="000000"/>
          <w:spacing w:val="-1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стор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>ю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ридическими</w:t>
      </w:r>
      <w:r w:rsidRPr="00F51867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физ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че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ми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и;</w:t>
      </w:r>
    </w:p>
    <w:p w:rsidR="004025DE" w:rsidRPr="00F51867" w:rsidRDefault="004025DE" w:rsidP="00F51867">
      <w:pPr>
        <w:widowControl w:val="0"/>
        <w:spacing w:line="236" w:lineRule="auto"/>
        <w:ind w:left="229" w:right="750" w:firstLine="661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2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5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8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Со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расп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ост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анен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еализация</w:t>
      </w:r>
      <w:r w:rsidRPr="00F51867">
        <w:rPr>
          <w:rFonts w:ascii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делий</w:t>
      </w:r>
      <w:r w:rsidRPr="00F51867">
        <w:rPr>
          <w:rFonts w:ascii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го</w:t>
      </w:r>
      <w:r w:rsidRPr="00F51867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рек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ак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а.</w:t>
      </w:r>
    </w:p>
    <w:p w:rsidR="004025DE" w:rsidRPr="00F51867" w:rsidRDefault="004025DE" w:rsidP="00F51867">
      <w:pPr>
        <w:widowControl w:val="0"/>
        <w:tabs>
          <w:tab w:val="left" w:pos="1288"/>
          <w:tab w:val="left" w:pos="2152"/>
          <w:tab w:val="left" w:pos="2608"/>
          <w:tab w:val="left" w:pos="3833"/>
          <w:tab w:val="left" w:pos="5019"/>
          <w:tab w:val="left" w:pos="5781"/>
          <w:tab w:val="left" w:pos="7087"/>
          <w:tab w:val="left" w:pos="7725"/>
          <w:tab w:val="left" w:pos="8172"/>
          <w:tab w:val="left" w:pos="9429"/>
        </w:tabs>
        <w:spacing w:before="9" w:line="238" w:lineRule="auto"/>
        <w:ind w:left="233" w:right="622" w:firstLine="658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2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5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9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Орган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зац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ятельности</w:t>
      </w:r>
      <w:r w:rsidRPr="00F51867">
        <w:rPr>
          <w:rFonts w:ascii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ъ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F51867">
        <w:rPr>
          <w:rFonts w:ascii="Times New Roman" w:hAnsi="Times New Roman" w:cs="Times New Roman"/>
          <w:color w:val="000000"/>
          <w:spacing w:val="-11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1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16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худо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-т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их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меропри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тий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ер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ческо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у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пол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ов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Pr="00F51867">
        <w:rPr>
          <w:rFonts w:ascii="Times New Roman" w:hAnsi="Times New Roman" w:cs="Times New Roman"/>
          <w:color w:val="000000"/>
          <w:spacing w:val="19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-,</w:t>
      </w:r>
      <w:r w:rsidRPr="00F51867">
        <w:rPr>
          <w:rFonts w:ascii="Times New Roman" w:hAnsi="Times New Roman" w:cs="Times New Roman"/>
          <w:color w:val="000000"/>
          <w:spacing w:val="20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F51867">
        <w:rPr>
          <w:rFonts w:ascii="Times New Roman" w:hAnsi="Times New Roman" w:cs="Times New Roman"/>
          <w:color w:val="000000"/>
          <w:spacing w:val="19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18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уд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озап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19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тран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ля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ий</w:t>
      </w:r>
      <w:r w:rsidRPr="00F51867">
        <w:rPr>
          <w:rFonts w:ascii="Times New Roman" w:hAnsi="Times New Roman" w:cs="Times New Roman"/>
          <w:color w:val="000000"/>
          <w:spacing w:val="20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он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то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 :с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ект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ей</w:t>
      </w:r>
      <w:r w:rsidRPr="00F51867">
        <w:rPr>
          <w:rFonts w:ascii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-т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ме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оприятий</w:t>
      </w:r>
      <w:r w:rsidRPr="00F51867">
        <w:rPr>
          <w:rFonts w:ascii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нф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-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мм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ой    </w:t>
      </w:r>
      <w:r w:rsidRPr="00F51867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и    </w:t>
      </w:r>
      <w:r w:rsidRPr="00F51867">
        <w:rPr>
          <w:rFonts w:ascii="Times New Roman" w:hAnsi="Times New Roman" w:cs="Times New Roman"/>
          <w:color w:val="000000"/>
          <w:spacing w:val="-2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с 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со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11"/>
          <w:sz w:val="24"/>
          <w:szCs w:val="24"/>
        </w:rPr>
        <w:t>ю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де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ни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м    </w:t>
      </w:r>
      <w:r w:rsidRPr="00F51867">
        <w:rPr>
          <w:rFonts w:ascii="Times New Roman" w:hAnsi="Times New Roman" w:cs="Times New Roman"/>
          <w:color w:val="000000"/>
          <w:spacing w:val="-3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тр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бований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г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ра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жданско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з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Р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ий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й </w:t>
      </w:r>
      <w:r w:rsidRPr="00F51867">
        <w:rPr>
          <w:rFonts w:ascii="Times New Roman" w:hAnsi="Times New Roman" w:cs="Times New Roman"/>
          <w:color w:val="000000"/>
          <w:spacing w:val="-11"/>
          <w:sz w:val="24"/>
          <w:szCs w:val="24"/>
        </w:rPr>
        <w:t>Ф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еде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ции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spacing w:before="11" w:line="238" w:lineRule="auto"/>
        <w:ind w:left="229" w:right="631" w:firstLine="651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2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5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1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0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Созд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ние</w:t>
      </w:r>
      <w:r w:rsidRPr="00F51867">
        <w:rPr>
          <w:rFonts w:ascii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ра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пространение</w:t>
      </w:r>
      <w:r w:rsidRPr="00F51867">
        <w:rPr>
          <w:rFonts w:ascii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-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18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-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ау</w:t>
      </w:r>
      <w:r w:rsidRPr="00F51867">
        <w:rPr>
          <w:rFonts w:ascii="Times New Roman" w:hAnsi="Times New Roman" w:cs="Times New Roman"/>
          <w:color w:val="000000"/>
          <w:spacing w:val="-9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9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-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18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ф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­ 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про</w:t>
      </w:r>
      <w:r w:rsidRPr="00F51867">
        <w:rPr>
          <w:rFonts w:ascii="Times New Roman" w:hAnsi="Times New Roman" w:cs="Times New Roman"/>
          <w:color w:val="000000"/>
          <w:spacing w:val="-9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ук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ии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связанной</w:t>
      </w:r>
      <w:r w:rsidRPr="00F51867">
        <w:rPr>
          <w:rFonts w:ascii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ич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исп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Учр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ждением</w:t>
      </w:r>
      <w:r w:rsidRPr="00F51867">
        <w:rPr>
          <w:rFonts w:ascii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нц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ов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ак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иных</w:t>
      </w:r>
      <w:r w:rsidRPr="00F51867">
        <w:rPr>
          <w:rFonts w:ascii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-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тв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их</w:t>
      </w:r>
      <w:r w:rsidRPr="00F51867"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мероприятий,</w:t>
      </w:r>
      <w:r w:rsidRPr="00F51867">
        <w:rPr>
          <w:rFonts w:ascii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бл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юд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м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бо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ого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за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конод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ий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Ф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ции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spacing w:before="7" w:line="239" w:lineRule="auto"/>
        <w:ind w:left="229" w:right="604" w:firstLine="651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2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5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11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ев</w:t>
      </w:r>
      <w:r w:rsidRPr="00F51867">
        <w:rPr>
          <w:rFonts w:ascii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оприятий,</w:t>
      </w:r>
      <w:r w:rsidRPr="00F51867">
        <w:rPr>
          <w:rFonts w:ascii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жи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ссе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пос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но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ра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от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прове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Pr="00F51867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ту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-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х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еропр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ий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spacing w:before="1" w:line="240" w:lineRule="auto"/>
        <w:ind w:left="876" w:right="-20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2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5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1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3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Провед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ьно-просветительской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spacing w:line="239" w:lineRule="auto"/>
        <w:ind w:left="213" w:right="643" w:firstLine="663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2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5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1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4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Изгото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ние</w:t>
      </w:r>
      <w:r w:rsidRPr="00F51867">
        <w:rPr>
          <w:rFonts w:ascii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еск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го</w:t>
      </w:r>
      <w:r w:rsidRPr="00F51867"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тановочного</w:t>
      </w:r>
      <w:r w:rsidRPr="00F51867">
        <w:rPr>
          <w:rFonts w:ascii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то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м </w:t>
      </w:r>
      <w:r w:rsidRPr="00F51867">
        <w:rPr>
          <w:rFonts w:ascii="Times New Roman" w:hAnsi="Times New Roman" w:cs="Times New Roman"/>
          <w:color w:val="000000"/>
          <w:spacing w:val="-11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1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10"/>
          <w:sz w:val="24"/>
          <w:szCs w:val="24"/>
        </w:rPr>
        <w:t>сл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квизита,</w:t>
      </w:r>
      <w:r w:rsidRPr="00F51867"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ф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и,</w:t>
      </w:r>
      <w:r w:rsidRPr="00F51867">
        <w:rPr>
          <w:rFonts w:ascii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F51867">
        <w:rPr>
          <w:rFonts w:ascii="Times New Roman" w:hAnsi="Times New Roman" w:cs="Times New Roman"/>
          <w:color w:val="000000"/>
          <w:spacing w:val="-11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13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Учреж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ия,</w:t>
      </w:r>
      <w:r w:rsidRPr="00F51867">
        <w:rPr>
          <w:rFonts w:ascii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ак</w:t>
      </w:r>
      <w:r w:rsidRPr="00F51867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е 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ю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че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фи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еских</w:t>
      </w:r>
      <w:r w:rsidRPr="00F51867"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spacing w:before="5" w:line="243" w:lineRule="auto"/>
        <w:ind w:left="144" w:right="673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2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5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1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5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.      </w:t>
      </w:r>
      <w:r w:rsidRPr="00F51867">
        <w:rPr>
          <w:rFonts w:ascii="Times New Roman" w:hAnsi="Times New Roman" w:cs="Times New Roman"/>
          <w:color w:val="000000"/>
          <w:spacing w:val="-5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Подготовка,      </w:t>
      </w:r>
      <w:r w:rsidRPr="00F51867">
        <w:rPr>
          <w:rFonts w:ascii="Times New Roman" w:hAnsi="Times New Roman" w:cs="Times New Roman"/>
          <w:color w:val="000000"/>
          <w:spacing w:val="-6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,    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тиражи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ов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е      </w:t>
      </w:r>
      <w:r w:rsidRPr="00F51867">
        <w:rPr>
          <w:rFonts w:ascii="Times New Roman" w:hAnsi="Times New Roman" w:cs="Times New Roman"/>
          <w:color w:val="000000"/>
          <w:spacing w:val="-6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и     </w:t>
      </w:r>
      <w:r w:rsidRPr="00F51867">
        <w:rPr>
          <w:rFonts w:ascii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реа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из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ция </w:t>
      </w:r>
      <w:r w:rsidRPr="00F51867">
        <w:rPr>
          <w:rFonts w:ascii="Times New Roman" w:hAnsi="Times New Roman" w:cs="Times New Roman"/>
          <w:color w:val="000000"/>
          <w:spacing w:val="-16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11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1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13"/>
          <w:sz w:val="24"/>
          <w:szCs w:val="24"/>
        </w:rPr>
        <w:t>одич</w:t>
      </w:r>
      <w:r w:rsidRPr="00F51867">
        <w:rPr>
          <w:rFonts w:ascii="Times New Roman" w:hAnsi="Times New Roman" w:cs="Times New Roman"/>
          <w:color w:val="000000"/>
          <w:spacing w:val="-11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1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1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1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12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реп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ны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пр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ф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ормационно-справочных 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изд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9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9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оп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видеоматериалов</w:t>
      </w:r>
      <w:r w:rsidRPr="00F51867">
        <w:rPr>
          <w:rFonts w:ascii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ф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связа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о-</w:t>
      </w:r>
    </w:p>
    <w:p w:rsidR="004025DE" w:rsidRPr="00F51867" w:rsidRDefault="004025DE" w:rsidP="00F51867">
      <w:pPr>
        <w:widowControl w:val="0"/>
        <w:spacing w:line="239" w:lineRule="auto"/>
        <w:ind w:left="218" w:right="-20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орческо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де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те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ьн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ью</w:t>
      </w:r>
      <w:r w:rsidRPr="00F51867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Уч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жд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spacing w:line="240" w:lineRule="auto"/>
        <w:ind w:left="866" w:right="-20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2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5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16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лу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Pr="00F51867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ли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ац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ле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tabs>
          <w:tab w:val="left" w:pos="2335"/>
        </w:tabs>
        <w:spacing w:line="241" w:lineRule="auto"/>
        <w:ind w:left="218" w:right="-176" w:firstLine="648"/>
        <w:rPr>
          <w:rFonts w:ascii="Times New Roman" w:hAnsi="Times New Roman" w:cs="Times New Roman"/>
          <w:color w:val="000000"/>
          <w:sz w:val="24"/>
          <w:szCs w:val="24"/>
        </w:rPr>
        <w:sectPr w:rsidR="004025DE" w:rsidRPr="00F51867">
          <w:pgSz w:w="11904" w:h="16834"/>
          <w:pgMar w:top="825" w:right="0" w:bottom="1034" w:left="1701" w:header="0" w:footer="0" w:gutter="0"/>
          <w:cols w:space="708"/>
        </w:sectPr>
      </w:pP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2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6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Учреждение</w:t>
      </w:r>
      <w:r w:rsidRPr="00F51867">
        <w:rPr>
          <w:rFonts w:ascii="Times New Roman" w:hAnsi="Times New Roman" w:cs="Times New Roman"/>
          <w:color w:val="000000"/>
          <w:spacing w:val="20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пра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ве</w:t>
      </w:r>
      <w:r w:rsidRPr="00F51867">
        <w:rPr>
          <w:rFonts w:ascii="Times New Roman" w:hAnsi="Times New Roman" w:cs="Times New Roman"/>
          <w:color w:val="000000"/>
          <w:spacing w:val="20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18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установленного</w:t>
      </w:r>
      <w:r w:rsidRPr="00F51867">
        <w:rPr>
          <w:rFonts w:ascii="Times New Roman" w:hAnsi="Times New Roman" w:cs="Times New Roman"/>
          <w:color w:val="000000"/>
          <w:spacing w:val="20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государс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ог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о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зад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ия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также</w:t>
      </w:r>
      <w:r w:rsidRPr="00F51867">
        <w:rPr>
          <w:rFonts w:ascii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уч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опред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фе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еральными</w:t>
      </w:r>
      <w:r w:rsidRPr="00F51867">
        <w:rPr>
          <w:rFonts w:ascii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ре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ус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ановленного</w:t>
      </w:r>
      <w:r w:rsidRPr="00F51867">
        <w:rPr>
          <w:rFonts w:ascii="Times New Roman" w:hAnsi="Times New Roman" w:cs="Times New Roman"/>
          <w:color w:val="000000"/>
          <w:spacing w:val="18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арс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го</w:t>
      </w:r>
      <w:r w:rsidRPr="00F51867">
        <w:rPr>
          <w:rFonts w:ascii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задания</w:t>
      </w:r>
      <w:r w:rsidRPr="00F51867">
        <w:rPr>
          <w:rFonts w:ascii="Times New Roman" w:hAnsi="Times New Roman" w:cs="Times New Roman"/>
          <w:color w:val="000000"/>
          <w:spacing w:val="18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вып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ть</w:t>
      </w:r>
      <w:r w:rsidRPr="00F51867">
        <w:rPr>
          <w:rFonts w:ascii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ты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4025DE" w:rsidRPr="00F51867" w:rsidRDefault="004025DE" w:rsidP="00F51867">
      <w:pPr>
        <w:widowControl w:val="0"/>
        <w:spacing w:line="240" w:lineRule="auto"/>
        <w:ind w:left="4726" w:right="-20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z w:val="24"/>
          <w:szCs w:val="24"/>
        </w:rPr>
        <w:t>6</w:t>
      </w:r>
    </w:p>
    <w:p w:rsidR="004025DE" w:rsidRPr="00F51867" w:rsidRDefault="004025DE" w:rsidP="00F51867">
      <w:pPr>
        <w:spacing w:after="10" w:line="220" w:lineRule="exact"/>
        <w:rPr>
          <w:rFonts w:ascii="Times New Roman" w:hAnsi="Times New Roman" w:cs="Times New Roman"/>
          <w:sz w:val="24"/>
          <w:szCs w:val="24"/>
        </w:rPr>
      </w:pPr>
    </w:p>
    <w:p w:rsidR="004025DE" w:rsidRPr="00F51867" w:rsidRDefault="004025DE" w:rsidP="00F51867">
      <w:pPr>
        <w:widowControl w:val="0"/>
        <w:spacing w:line="237" w:lineRule="auto"/>
        <w:ind w:left="146" w:right="657" w:hanging="18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ка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услуги,</w:t>
      </w:r>
      <w:r w:rsidRPr="00F51867">
        <w:rPr>
          <w:rFonts w:ascii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относя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ие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ос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ов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ым</w:t>
      </w:r>
      <w:r w:rsidRPr="00F51867">
        <w:rPr>
          <w:rFonts w:ascii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видам</w:t>
      </w:r>
      <w:r w:rsidRPr="00F51867">
        <w:rPr>
          <w:rFonts w:ascii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деяте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и, п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ым</w:t>
      </w:r>
      <w:r w:rsidRPr="00F51867">
        <w:rPr>
          <w:rFonts w:ascii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им</w:t>
      </w:r>
      <w:r w:rsidRPr="00F51867">
        <w:rPr>
          <w:rFonts w:ascii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1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ст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аво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сфере</w:t>
      </w:r>
      <w:r w:rsidRPr="00F51867">
        <w:rPr>
          <w:rFonts w:ascii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ль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ур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ражда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ю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ич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ск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за</w:t>
      </w:r>
      <w:r w:rsidRPr="00F51867">
        <w:rPr>
          <w:rFonts w:ascii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аз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нии</w:t>
      </w:r>
      <w:r w:rsidRPr="00F51867">
        <w:rPr>
          <w:rFonts w:ascii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тех</w:t>
      </w:r>
      <w:r w:rsidRPr="00F51867">
        <w:rPr>
          <w:rFonts w:ascii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е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ус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ия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док</w:t>
      </w:r>
      <w:r w:rsidRPr="00F51867">
        <w:rPr>
          <w:rFonts w:ascii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указанной</w:t>
      </w:r>
      <w:r w:rsidRPr="00F51867">
        <w:rPr>
          <w:rFonts w:ascii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вл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я 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tabs>
          <w:tab w:val="left" w:pos="848"/>
          <w:tab w:val="left" w:pos="2057"/>
          <w:tab w:val="left" w:pos="3919"/>
          <w:tab w:val="left" w:pos="5004"/>
          <w:tab w:val="left" w:pos="5916"/>
          <w:tab w:val="left" w:pos="7246"/>
          <w:tab w:val="left" w:pos="8018"/>
          <w:tab w:val="left" w:pos="9349"/>
        </w:tabs>
        <w:spacing w:before="3" w:line="238" w:lineRule="auto"/>
        <w:ind w:left="146" w:right="663" w:firstLine="686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z w:val="24"/>
          <w:szCs w:val="24"/>
        </w:rPr>
        <w:t>Учреждение</w:t>
      </w:r>
      <w:r w:rsidRPr="00F51867">
        <w:rPr>
          <w:rFonts w:ascii="Times New Roman" w:hAnsi="Times New Roman" w:cs="Times New Roman"/>
          <w:color w:val="000000"/>
          <w:spacing w:val="20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ве</w:t>
      </w:r>
      <w:r w:rsidRPr="00F51867">
        <w:rPr>
          <w:rFonts w:ascii="Times New Roman" w:hAnsi="Times New Roman" w:cs="Times New Roman"/>
          <w:color w:val="000000"/>
          <w:spacing w:val="19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осущ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ля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19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иные</w:t>
      </w:r>
      <w:r w:rsidRPr="00F51867">
        <w:rPr>
          <w:rFonts w:ascii="Times New Roman" w:hAnsi="Times New Roman" w:cs="Times New Roman"/>
          <w:color w:val="000000"/>
          <w:spacing w:val="19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pacing w:val="19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деяте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и,</w:t>
      </w:r>
      <w:r w:rsidRPr="00F51867">
        <w:rPr>
          <w:rFonts w:ascii="Times New Roman" w:hAnsi="Times New Roman" w:cs="Times New Roman"/>
          <w:color w:val="000000"/>
          <w:spacing w:val="19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е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яв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ющ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ся</w:t>
      </w:r>
      <w:r w:rsidRPr="00F51867">
        <w:rPr>
          <w:rFonts w:ascii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осно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>ми</w:t>
      </w:r>
      <w:r w:rsidRPr="00F51867">
        <w:rPr>
          <w:rFonts w:ascii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еятель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ости,</w:t>
      </w:r>
      <w:r w:rsidRPr="00F51867">
        <w:rPr>
          <w:rFonts w:ascii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ш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по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ст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ольк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ольк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у </w:t>
      </w:r>
      <w:r w:rsidRPr="00F51867">
        <w:rPr>
          <w:rFonts w:ascii="Times New Roman" w:hAnsi="Times New Roman" w:cs="Times New Roman"/>
          <w:color w:val="000000"/>
          <w:spacing w:val="-13"/>
          <w:sz w:val="24"/>
          <w:szCs w:val="24"/>
        </w:rPr>
        <w:t>эт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сл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дости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ию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ле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ради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торы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и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вет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ю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ие</w:t>
      </w:r>
      <w:r w:rsidRPr="00F51867">
        <w:rPr>
          <w:rFonts w:ascii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указанным</w:t>
      </w:r>
      <w:r w:rsidRPr="00F51867">
        <w:rPr>
          <w:rFonts w:ascii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усло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ии,</w:t>
      </w:r>
      <w:r w:rsidRPr="00F51867">
        <w:rPr>
          <w:rFonts w:ascii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что</w:t>
      </w:r>
      <w:r w:rsidRPr="00F51867">
        <w:rPr>
          <w:rFonts w:ascii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ая</w:t>
      </w:r>
      <w:r w:rsidRPr="00F51867">
        <w:rPr>
          <w:rFonts w:ascii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деятель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ь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ук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за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ем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таве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tabs>
          <w:tab w:val="left" w:pos="2315"/>
          <w:tab w:val="left" w:pos="4187"/>
          <w:tab w:val="left" w:pos="5363"/>
          <w:tab w:val="left" w:pos="7385"/>
          <w:tab w:val="left" w:pos="9310"/>
        </w:tabs>
        <w:spacing w:line="238" w:lineRule="auto"/>
        <w:ind w:left="146" w:right="-69" w:firstLine="686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2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7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Учрежд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ествлять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п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иносящую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до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хо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ы де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ьн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ть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лишь</w:t>
      </w:r>
      <w:r w:rsidRPr="00F51867">
        <w:rPr>
          <w:rFonts w:ascii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ос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ольку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оско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ьк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э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служит</w:t>
      </w:r>
      <w:r w:rsidRPr="00F51867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до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тижению</w:t>
      </w:r>
      <w:r w:rsidRPr="00F51867">
        <w:rPr>
          <w:rFonts w:ascii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ел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ди 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9"/>
          <w:sz w:val="24"/>
          <w:szCs w:val="24"/>
        </w:rPr>
        <w:t>тор</w:t>
      </w:r>
      <w:r w:rsidRPr="00F51867">
        <w:rPr>
          <w:rFonts w:ascii="Times New Roman" w:hAnsi="Times New Roman" w:cs="Times New Roman"/>
          <w:color w:val="000000"/>
          <w:spacing w:val="-11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вую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эт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це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при</w:t>
      </w:r>
      <w:r w:rsidRPr="00F51867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ии,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я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ьн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ка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>ана</w:t>
      </w:r>
      <w:r w:rsidRPr="00F51867">
        <w:rPr>
          <w:rFonts w:ascii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таве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Доходы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получе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й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прио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ретённое</w:t>
      </w:r>
      <w:r w:rsidRPr="00F51867"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за</w:t>
      </w:r>
      <w:r w:rsidRPr="00F51867">
        <w:rPr>
          <w:rFonts w:ascii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чё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этих</w:t>
      </w:r>
      <w:r w:rsidRPr="00F51867">
        <w:rPr>
          <w:rFonts w:ascii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дох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ущество</w:t>
      </w:r>
      <w:r w:rsidRPr="00F51867">
        <w:rPr>
          <w:rFonts w:ascii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по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ю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распоряжение</w:t>
      </w:r>
      <w:r w:rsidRPr="00F51867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жд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spacing w:after="85" w:line="240" w:lineRule="exact"/>
        <w:rPr>
          <w:rFonts w:ascii="Times New Roman" w:hAnsi="Times New Roman" w:cs="Times New Roman"/>
          <w:sz w:val="24"/>
          <w:szCs w:val="24"/>
        </w:rPr>
      </w:pPr>
    </w:p>
    <w:p w:rsidR="004025DE" w:rsidRPr="00F51867" w:rsidRDefault="004025DE" w:rsidP="00F51867">
      <w:pPr>
        <w:widowControl w:val="0"/>
        <w:spacing w:line="240" w:lineRule="auto"/>
        <w:ind w:left="3463" w:right="-2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</w:rPr>
        <w:t>3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Иму</w:t>
      </w:r>
      <w:r w:rsidRPr="00F51867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щ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тво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чр</w:t>
      </w:r>
      <w:r w:rsidRPr="00F51867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жд</w:t>
      </w:r>
      <w:r w:rsidRPr="00F51867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ния</w:t>
      </w:r>
    </w:p>
    <w:p w:rsidR="004025DE" w:rsidRPr="00F51867" w:rsidRDefault="004025DE" w:rsidP="00F51867">
      <w:pPr>
        <w:spacing w:after="72" w:line="240" w:lineRule="exact"/>
        <w:rPr>
          <w:rFonts w:ascii="Times New Roman" w:hAnsi="Times New Roman" w:cs="Times New Roman"/>
          <w:sz w:val="24"/>
          <w:szCs w:val="24"/>
        </w:rPr>
      </w:pPr>
    </w:p>
    <w:p w:rsidR="004025DE" w:rsidRPr="00F51867" w:rsidRDefault="004025DE" w:rsidP="00F51867">
      <w:pPr>
        <w:widowControl w:val="0"/>
        <w:spacing w:line="239" w:lineRule="auto"/>
        <w:ind w:left="152" w:right="674" w:firstLine="676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3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1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Им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во</w:t>
      </w:r>
      <w:r w:rsidRPr="00F51867"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Учр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ия</w:t>
      </w:r>
      <w:r w:rsidRPr="00F51867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явля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ью </w:t>
      </w:r>
      <w:r w:rsidRPr="00F51867">
        <w:rPr>
          <w:rFonts w:ascii="Times New Roman" w:hAnsi="Times New Roman" w:cs="Times New Roman"/>
          <w:color w:val="000000"/>
          <w:spacing w:val="-1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чредителя</w:t>
      </w:r>
      <w:r w:rsidRPr="00F51867">
        <w:rPr>
          <w:rFonts w:ascii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прина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жит</w:t>
      </w:r>
      <w:r w:rsidRPr="00F51867">
        <w:rPr>
          <w:rFonts w:ascii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реждению</w:t>
      </w:r>
      <w:r w:rsidRPr="00F51867">
        <w:rPr>
          <w:rFonts w:ascii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Pr="00F51867">
        <w:rPr>
          <w:rFonts w:ascii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пера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ивно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го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соответствии</w:t>
      </w:r>
      <w:r w:rsidRPr="00F51867">
        <w:rPr>
          <w:rFonts w:ascii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 Гр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жда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код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ий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Ф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еде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..</w:t>
      </w:r>
    </w:p>
    <w:p w:rsidR="004025DE" w:rsidRPr="00F51867" w:rsidRDefault="004025DE" w:rsidP="00F51867">
      <w:pPr>
        <w:widowControl w:val="0"/>
        <w:spacing w:before="12" w:line="238" w:lineRule="auto"/>
        <w:ind w:left="108" w:right="697" w:firstLine="696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3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3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Учре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дение</w:t>
      </w:r>
      <w:r w:rsidRPr="00F51867">
        <w:rPr>
          <w:rFonts w:ascii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ог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ас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Со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ственника</w:t>
      </w:r>
      <w:r w:rsidRPr="00F51867">
        <w:rPr>
          <w:rFonts w:ascii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им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щест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пр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 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осо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ым</w:t>
      </w:r>
      <w:r w:rsidRPr="00F51867">
        <w:rPr>
          <w:rFonts w:ascii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имущ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закр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ё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за</w:t>
      </w:r>
      <w:r w:rsidRPr="00F51867"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м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Соб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им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ущ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ес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ва</w:t>
      </w:r>
      <w:r w:rsidRPr="00F51867"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прио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тё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ным</w:t>
      </w:r>
      <w:r w:rsidRPr="00F51867">
        <w:rPr>
          <w:rFonts w:ascii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бю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жет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учреж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за 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9"/>
          <w:sz w:val="24"/>
          <w:szCs w:val="24"/>
        </w:rPr>
        <w:t>ё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18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выделенных</w:t>
      </w:r>
      <w:r w:rsidRPr="00F51867">
        <w:rPr>
          <w:rFonts w:ascii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ем</w:t>
      </w:r>
      <w:r w:rsidRPr="00F51867">
        <w:rPr>
          <w:rFonts w:ascii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Pr="00F51867">
        <w:rPr>
          <w:rFonts w:ascii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ретение</w:t>
      </w:r>
      <w:r w:rsidRPr="00F51867">
        <w:rPr>
          <w:rFonts w:ascii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ак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о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ва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также</w:t>
      </w:r>
      <w:r w:rsidRPr="00F51867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движи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ым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spacing w:before="5" w:line="239" w:lineRule="auto"/>
        <w:ind w:left="41" w:right="726"/>
        <w:rPr>
          <w:rFonts w:ascii="Times New Roman" w:hAnsi="Times New Roman" w:cs="Times New Roman"/>
          <w:color w:val="000000"/>
          <w:sz w:val="24"/>
          <w:szCs w:val="24"/>
        </w:rPr>
        <w:sectPr w:rsidR="004025DE" w:rsidRPr="00F51867">
          <w:pgSz w:w="11970" w:h="16882"/>
          <w:pgMar w:top="720" w:right="93" w:bottom="1134" w:left="1701" w:header="0" w:footer="0" w:gutter="0"/>
          <w:cols w:space="708"/>
        </w:sectPr>
      </w:pPr>
      <w:r w:rsidRPr="00F51867">
        <w:rPr>
          <w:rFonts w:ascii="Times New Roman" w:hAnsi="Times New Roman" w:cs="Times New Roman"/>
          <w:color w:val="000000"/>
          <w:sz w:val="24"/>
          <w:szCs w:val="24"/>
        </w:rPr>
        <w:t>Ос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альным     </w:t>
      </w:r>
      <w:r w:rsidRPr="00F51867">
        <w:rPr>
          <w:rFonts w:ascii="Times New Roman" w:hAnsi="Times New Roman" w:cs="Times New Roman"/>
          <w:color w:val="000000"/>
          <w:spacing w:val="-5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дя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я     </w:t>
      </w:r>
      <w:r w:rsidRPr="00F51867">
        <w:rPr>
          <w:rFonts w:ascii="Times New Roman" w:hAnsi="Times New Roman" w:cs="Times New Roman"/>
          <w:color w:val="000000"/>
          <w:spacing w:val="-6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а   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пр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е     </w:t>
      </w:r>
      <w:r w:rsidRPr="00F51867">
        <w:rPr>
          <w:rFonts w:ascii="Times New Roman" w:hAnsi="Times New Roman" w:cs="Times New Roman"/>
          <w:color w:val="000000"/>
          <w:spacing w:val="-5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о     </w:t>
      </w:r>
      <w:r w:rsidRPr="00F51867">
        <w:rPr>
          <w:rFonts w:ascii="Times New Roman" w:hAnsi="Times New Roman" w:cs="Times New Roman"/>
          <w:color w:val="000000"/>
          <w:spacing w:val="-6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пр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я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Учрежд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ние</w:t>
      </w:r>
      <w:r w:rsidRPr="00F51867">
        <w:rPr>
          <w:rFonts w:ascii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пр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распор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жа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самост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но,</w:t>
      </w:r>
      <w:r w:rsidRPr="00F51867">
        <w:rPr>
          <w:rFonts w:ascii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</w:p>
    <w:p w:rsidR="004025DE" w:rsidRPr="00F51867" w:rsidRDefault="004025DE" w:rsidP="00F51867">
      <w:pPr>
        <w:widowControl w:val="0"/>
        <w:spacing w:line="240" w:lineRule="auto"/>
        <w:ind w:left="4941" w:right="-20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z w:val="24"/>
          <w:szCs w:val="24"/>
        </w:rPr>
        <w:t>7</w:t>
      </w:r>
    </w:p>
    <w:p w:rsidR="004025DE" w:rsidRPr="00F51867" w:rsidRDefault="004025DE" w:rsidP="00F51867">
      <w:pPr>
        <w:spacing w:after="6" w:line="220" w:lineRule="exact"/>
        <w:rPr>
          <w:rFonts w:ascii="Times New Roman" w:hAnsi="Times New Roman" w:cs="Times New Roman"/>
          <w:sz w:val="24"/>
          <w:szCs w:val="24"/>
        </w:rPr>
      </w:pPr>
    </w:p>
    <w:p w:rsidR="004025DE" w:rsidRPr="00F51867" w:rsidRDefault="004025DE" w:rsidP="00F51867">
      <w:pPr>
        <w:widowControl w:val="0"/>
        <w:spacing w:line="243" w:lineRule="auto"/>
        <w:ind w:left="310" w:right="-20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9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преду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ено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оно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тел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твом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spacing w:line="236" w:lineRule="auto"/>
        <w:ind w:left="310" w:right="12" w:firstLine="696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3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4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ин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5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дос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це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ей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едусмотренных</w:t>
      </w:r>
      <w:r w:rsidRPr="00F51867">
        <w:rPr>
          <w:rFonts w:ascii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нас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им </w:t>
      </w:r>
      <w:r w:rsidRPr="00F51867">
        <w:rPr>
          <w:rFonts w:ascii="Times New Roman" w:hAnsi="Times New Roman" w:cs="Times New Roman"/>
          <w:color w:val="000000"/>
          <w:spacing w:val="-1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ст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аво</w:t>
      </w:r>
      <w:r w:rsidRPr="00F51867">
        <w:rPr>
          <w:rFonts w:ascii="Times New Roman" w:hAnsi="Times New Roman" w:cs="Times New Roman"/>
          <w:color w:val="000000"/>
          <w:spacing w:val="-11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Учрежд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ние</w:t>
      </w:r>
      <w:r w:rsidRPr="00F51867">
        <w:rPr>
          <w:rFonts w:ascii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ет</w:t>
      </w:r>
      <w:r w:rsidRPr="00F51867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оз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ва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рч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ие</w:t>
      </w:r>
      <w:r w:rsidRPr="00F51867">
        <w:rPr>
          <w:rFonts w:ascii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ассоц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ац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со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ю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spacing w:before="7" w:line="236" w:lineRule="auto"/>
        <w:ind w:left="309" w:right="21" w:firstLine="686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4025DE" w:rsidRPr="00F51867" w:rsidRDefault="004025DE" w:rsidP="00F51867">
      <w:pPr>
        <w:widowControl w:val="0"/>
        <w:tabs>
          <w:tab w:val="left" w:pos="1595"/>
          <w:tab w:val="left" w:pos="4413"/>
          <w:tab w:val="left" w:pos="5344"/>
          <w:tab w:val="left" w:pos="6846"/>
          <w:tab w:val="left" w:pos="8253"/>
        </w:tabs>
        <w:spacing w:before="14" w:line="236" w:lineRule="auto"/>
        <w:ind w:left="310" w:right="-31" w:firstLine="686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3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5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При</w:t>
      </w:r>
      <w:r w:rsidRPr="00F51867">
        <w:rPr>
          <w:rFonts w:ascii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лю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ии</w:t>
      </w:r>
      <w:r w:rsidRPr="00F51867">
        <w:rPr>
          <w:rFonts w:ascii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ием</w:t>
      </w:r>
      <w:r w:rsidRPr="00F51867">
        <w:rPr>
          <w:rFonts w:ascii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и,</w:t>
      </w:r>
      <w:r w:rsidRPr="00F51867">
        <w:rPr>
          <w:rFonts w:ascii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совер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ш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ии</w:t>
      </w:r>
      <w:r w:rsidRPr="00F51867">
        <w:rPr>
          <w:rFonts w:ascii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которо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й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тс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аи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те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ов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ос</w:t>
      </w:r>
      <w:r w:rsidRPr="00F51867">
        <w:rPr>
          <w:rFonts w:ascii="Times New Roman" w:hAnsi="Times New Roman" w:cs="Times New Roman"/>
          <w:color w:val="000000"/>
          <w:spacing w:val="5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к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отор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н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дей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твую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за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ство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(з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инт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ресованные</w:t>
      </w:r>
      <w:r w:rsidRPr="00F51867"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),</w:t>
      </w:r>
      <w:r w:rsidRPr="00F51867">
        <w:rPr>
          <w:rFonts w:ascii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елк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а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одобрена</w:t>
      </w:r>
      <w:r w:rsidRPr="00F51867">
        <w:rPr>
          <w:rFonts w:ascii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Учр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tabs>
          <w:tab w:val="left" w:pos="1596"/>
          <w:tab w:val="left" w:pos="3487"/>
          <w:tab w:val="left" w:pos="5973"/>
          <w:tab w:val="left" w:pos="8042"/>
        </w:tabs>
        <w:spacing w:before="13" w:line="238" w:lineRule="auto"/>
        <w:ind w:left="300" w:right="-30" w:firstLine="691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z w:val="24"/>
          <w:szCs w:val="24"/>
        </w:rPr>
        <w:t>Заин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ер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со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ан</w:t>
      </w:r>
      <w:r w:rsidRPr="00F51867">
        <w:rPr>
          <w:rFonts w:ascii="Times New Roman" w:hAnsi="Times New Roman" w:cs="Times New Roman"/>
          <w:color w:val="000000"/>
          <w:spacing w:val="5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ое</w:t>
      </w:r>
      <w:r w:rsidRPr="00F51867">
        <w:rPr>
          <w:rFonts w:ascii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несёт</w:t>
      </w:r>
      <w:r w:rsidRPr="00F51867">
        <w:rPr>
          <w:rFonts w:ascii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Учреждением</w:t>
      </w:r>
      <w:r w:rsidRPr="00F51867">
        <w:rPr>
          <w:rFonts w:ascii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ть</w:t>
      </w:r>
      <w:r w:rsidRPr="00F51867">
        <w:rPr>
          <w:rFonts w:ascii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ра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бы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инённых</w:t>
      </w:r>
      <w:r w:rsidRPr="00F51867"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э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ме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ск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из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ли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тк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п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ичинены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мер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организации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ск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льки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 з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ми</w:t>
      </w:r>
      <w:r w:rsidRPr="00F51867">
        <w:rPr>
          <w:rFonts w:ascii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ам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их</w:t>
      </w:r>
      <w:r w:rsidRPr="00F51867">
        <w:rPr>
          <w:rFonts w:ascii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ственность</w:t>
      </w:r>
      <w:r w:rsidRPr="00F51867">
        <w:rPr>
          <w:rFonts w:ascii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перед</w:t>
      </w:r>
      <w:r w:rsidRPr="00F51867">
        <w:rPr>
          <w:rFonts w:ascii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ом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ме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рч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еско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й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из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ац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ет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ол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ой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spacing w:before="11" w:line="236" w:lineRule="auto"/>
        <w:ind w:left="300" w:right="-22" w:firstLine="686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3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6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Круп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ая</w:t>
      </w:r>
      <w:r w:rsidRPr="00F51867">
        <w:rPr>
          <w:rFonts w:ascii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сделка</w:t>
      </w:r>
      <w:r w:rsidRPr="00F51867">
        <w:rPr>
          <w:rFonts w:ascii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оже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сов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ршена</w:t>
      </w:r>
      <w:r w:rsidRPr="00F51867">
        <w:rPr>
          <w:rFonts w:ascii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Учреждением</w:t>
      </w:r>
      <w:r w:rsidRPr="00F51867">
        <w:rPr>
          <w:rFonts w:ascii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ол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 п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го</w:t>
      </w:r>
      <w:r w:rsidRPr="00F51867">
        <w:rPr>
          <w:rFonts w:ascii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ог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Уч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spacing w:before="4" w:line="236" w:lineRule="auto"/>
        <w:ind w:left="295" w:right="-7" w:firstLine="681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ли</w:t>
      </w:r>
      <w:r w:rsidRPr="00F51867">
        <w:rPr>
          <w:rFonts w:ascii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ом</w:t>
      </w:r>
      <w:r w:rsidRPr="00F51867">
        <w:rPr>
          <w:rFonts w:ascii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явл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ся</w:t>
      </w:r>
      <w:r w:rsidRPr="00F51867">
        <w:rPr>
          <w:rFonts w:ascii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ущество,</w:t>
      </w:r>
      <w:r w:rsidRPr="00F51867">
        <w:rPr>
          <w:rFonts w:ascii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ш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ия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кр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упно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сд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лки</w:t>
      </w:r>
      <w:r w:rsidRPr="00F51867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хо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ог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ас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spacing w:before="5" w:line="240" w:lineRule="auto"/>
        <w:ind w:left="280" w:right="34" w:firstLine="691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z w:val="24"/>
          <w:szCs w:val="24"/>
        </w:rPr>
        <w:t>Ру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Учреждения</w:t>
      </w:r>
      <w:r w:rsidRPr="00F51867">
        <w:rPr>
          <w:rFonts w:ascii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нес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ё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Учре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ден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ем</w:t>
      </w:r>
      <w:r w:rsidRPr="00F51867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ответст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ть</w:t>
      </w:r>
      <w:r w:rsidRPr="00F51867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бы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причинённых</w:t>
      </w:r>
      <w:r w:rsidRPr="00F51867">
        <w:rPr>
          <w:rFonts w:ascii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ию</w:t>
      </w:r>
      <w:r w:rsidRPr="00F51867">
        <w:rPr>
          <w:rFonts w:ascii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льтат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ш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ия 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упно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сд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лки</w:t>
      </w:r>
      <w:r w:rsidRPr="00F51867">
        <w:rPr>
          <w:rFonts w:ascii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ш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ебований</w:t>
      </w:r>
      <w:r w:rsidRPr="00F51867">
        <w:rPr>
          <w:rFonts w:ascii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ств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а,</w:t>
      </w:r>
      <w:r w:rsidRPr="00F51867">
        <w:rPr>
          <w:rFonts w:ascii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нез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т 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9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pacing w:val="-9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бы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ли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э</w:t>
      </w:r>
      <w:r w:rsidRPr="00F51867">
        <w:rPr>
          <w:rFonts w:ascii="Times New Roman" w:hAnsi="Times New Roman" w:cs="Times New Roman"/>
          <w:color w:val="000000"/>
          <w:spacing w:val="5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сдел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при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нана 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тв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й.</w:t>
      </w:r>
    </w:p>
    <w:p w:rsidR="004025DE" w:rsidRPr="00F51867" w:rsidRDefault="004025DE" w:rsidP="00F51867">
      <w:pPr>
        <w:widowControl w:val="0"/>
        <w:tabs>
          <w:tab w:val="left" w:pos="1697"/>
          <w:tab w:val="left" w:pos="3594"/>
          <w:tab w:val="left" w:pos="5178"/>
          <w:tab w:val="left" w:pos="6911"/>
          <w:tab w:val="left" w:pos="8102"/>
        </w:tabs>
        <w:spacing w:line="241" w:lineRule="auto"/>
        <w:ind w:left="280" w:right="47" w:firstLine="691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3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7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Учре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нию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за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прещ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сове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ше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де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ям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являе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ся</w:t>
      </w:r>
      <w:r w:rsidRPr="00F51867">
        <w:rPr>
          <w:rFonts w:ascii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енение</w:t>
      </w:r>
      <w:r w:rsidRPr="00F51867">
        <w:rPr>
          <w:rFonts w:ascii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за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ё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го</w:t>
      </w:r>
      <w:r w:rsidRPr="00F51867">
        <w:rPr>
          <w:rFonts w:ascii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жд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ем,</w:t>
      </w:r>
      <w:r w:rsidRPr="00F51867">
        <w:rPr>
          <w:rFonts w:ascii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имущ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а,</w:t>
      </w:r>
      <w:r w:rsidRPr="00F51867">
        <w:rPr>
          <w:rFonts w:ascii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приобр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тё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ного</w:t>
      </w:r>
      <w:r w:rsidRPr="00F51867">
        <w:rPr>
          <w:rFonts w:ascii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за</w:t>
      </w:r>
      <w:r w:rsidRPr="00F51867">
        <w:rPr>
          <w:rFonts w:ascii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чё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т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деленных</w:t>
      </w:r>
      <w:r w:rsidRPr="00F51867">
        <w:rPr>
          <w:rFonts w:ascii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Учреж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ию</w:t>
      </w:r>
      <w:r w:rsidRPr="00F51867">
        <w:rPr>
          <w:rFonts w:ascii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го</w:t>
      </w:r>
      <w:r w:rsidRPr="00F51867">
        <w:rPr>
          <w:rFonts w:ascii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юд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ль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ян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ов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ск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й 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ти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если</w:t>
      </w:r>
      <w:r w:rsidRPr="00F51867">
        <w:rPr>
          <w:rFonts w:ascii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ое</w:t>
      </w:r>
      <w:r w:rsidRPr="00F51867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установлено</w:t>
      </w:r>
      <w:r w:rsidRPr="00F51867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кон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9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tabs>
          <w:tab w:val="left" w:pos="2244"/>
          <w:tab w:val="left" w:pos="3151"/>
          <w:tab w:val="left" w:pos="5268"/>
          <w:tab w:val="left" w:pos="7264"/>
          <w:tab w:val="left" w:pos="7832"/>
          <w:tab w:val="left" w:pos="8657"/>
        </w:tabs>
        <w:spacing w:before="1" w:line="238" w:lineRule="auto"/>
        <w:ind w:left="276" w:right="6" w:firstLine="685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3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8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бственник</w:t>
      </w:r>
      <w:r w:rsidRPr="00F51867">
        <w:rPr>
          <w:rFonts w:ascii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ущества</w:t>
      </w:r>
      <w:r w:rsidRPr="00F51867">
        <w:rPr>
          <w:rFonts w:ascii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пр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ъ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излиш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ее,</w:t>
      </w:r>
      <w:r w:rsidRPr="00F51867">
        <w:rPr>
          <w:rFonts w:ascii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ьз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уемо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е </w:t>
      </w:r>
      <w:r w:rsidRPr="00F51867">
        <w:rPr>
          <w:rFonts w:ascii="Times New Roman" w:hAnsi="Times New Roman" w:cs="Times New Roman"/>
          <w:color w:val="000000"/>
          <w:spacing w:val="-10"/>
          <w:sz w:val="24"/>
          <w:szCs w:val="24"/>
        </w:rPr>
        <w:t>ил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испо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че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Pr="00F51867">
        <w:rPr>
          <w:rFonts w:ascii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ущество,</w:t>
      </w:r>
      <w:r w:rsidRPr="00F51867">
        <w:rPr>
          <w:rFonts w:ascii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креп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ённое</w:t>
      </w:r>
      <w:r w:rsidRPr="00F51867">
        <w:rPr>
          <w:rFonts w:ascii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за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жд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бо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при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ё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Учреждением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чё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дс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дителем</w:t>
      </w:r>
      <w:r w:rsidRPr="00F51867"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ние</w:t>
      </w:r>
      <w:r w:rsidRPr="00F51867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э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го</w:t>
      </w:r>
      <w:r w:rsidRPr="00F51867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spacing w:before="7" w:line="239" w:lineRule="auto"/>
        <w:ind w:left="195" w:right="99"/>
        <w:rPr>
          <w:rFonts w:ascii="Times New Roman" w:hAnsi="Times New Roman" w:cs="Times New Roman"/>
          <w:color w:val="000000"/>
          <w:sz w:val="24"/>
          <w:szCs w:val="24"/>
        </w:rPr>
        <w:sectPr w:rsidR="004025DE" w:rsidRPr="00F51867">
          <w:pgSz w:w="12254" w:h="17077"/>
          <w:pgMar w:top="912" w:right="850" w:bottom="1134" w:left="1701" w:header="0" w:footer="0" w:gutter="0"/>
          <w:cols w:space="708"/>
        </w:sectPr>
      </w:pP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3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9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18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ы,</w:t>
      </w:r>
      <w:r w:rsidRPr="00F51867">
        <w:rPr>
          <w:rFonts w:ascii="Times New Roman" w:hAnsi="Times New Roman" w:cs="Times New Roman"/>
          <w:color w:val="000000"/>
          <w:spacing w:val="18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одук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хо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ьзования</w:t>
      </w:r>
      <w:r w:rsidRPr="00F51867">
        <w:rPr>
          <w:rFonts w:ascii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ущес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одя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ег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ном</w:t>
      </w:r>
      <w:r w:rsidRPr="00F51867">
        <w:rPr>
          <w:rFonts w:ascii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упр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нии</w:t>
      </w:r>
      <w:r w:rsidRPr="00F51867">
        <w:rPr>
          <w:rFonts w:ascii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реждения,</w:t>
      </w:r>
      <w:r w:rsidRPr="00F51867">
        <w:rPr>
          <w:rFonts w:ascii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так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ущ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4025DE" w:rsidRPr="00F51867" w:rsidRDefault="004025DE" w:rsidP="00F51867">
      <w:pPr>
        <w:widowControl w:val="0"/>
        <w:spacing w:line="240" w:lineRule="auto"/>
        <w:ind w:left="5004" w:right="-20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z w:val="24"/>
          <w:szCs w:val="24"/>
        </w:rPr>
        <w:t>8</w:t>
      </w:r>
    </w:p>
    <w:p w:rsidR="004025DE" w:rsidRPr="00F51867" w:rsidRDefault="004025DE" w:rsidP="00F51867">
      <w:pPr>
        <w:spacing w:after="6" w:line="220" w:lineRule="exact"/>
        <w:rPr>
          <w:rFonts w:ascii="Times New Roman" w:hAnsi="Times New Roman" w:cs="Times New Roman"/>
          <w:sz w:val="24"/>
          <w:szCs w:val="24"/>
        </w:rPr>
      </w:pPr>
    </w:p>
    <w:p w:rsidR="004025DE" w:rsidRPr="00F51867" w:rsidRDefault="004025DE" w:rsidP="00F51867">
      <w:pPr>
        <w:widowControl w:val="0"/>
        <w:tabs>
          <w:tab w:val="left" w:pos="813"/>
          <w:tab w:val="left" w:pos="2623"/>
          <w:tab w:val="left" w:pos="4327"/>
          <w:tab w:val="left" w:pos="6132"/>
          <w:tab w:val="left" w:pos="6583"/>
          <w:tab w:val="left" w:pos="7927"/>
        </w:tabs>
        <w:spacing w:line="237" w:lineRule="auto"/>
        <w:ind w:left="376" w:right="24" w:hanging="3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z w:val="24"/>
          <w:szCs w:val="24"/>
        </w:rPr>
        <w:t>при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ё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ждением</w:t>
      </w:r>
      <w:r w:rsidRPr="00F51867">
        <w:rPr>
          <w:rFonts w:ascii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иным</w:t>
      </w:r>
      <w:r w:rsidRPr="00F51867">
        <w:rPr>
          <w:rFonts w:ascii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нованиям,</w:t>
      </w:r>
      <w:r w:rsidRPr="00F51867"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ю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 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опе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у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равление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п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ом з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онод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ьство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spacing w:line="239" w:lineRule="auto"/>
        <w:ind w:left="372" w:right="-18" w:firstLine="699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Пра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чреж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ения</w:t>
      </w:r>
      <w:r w:rsidRPr="00F51867">
        <w:rPr>
          <w:rFonts w:ascii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Pr="00F51867">
        <w:rPr>
          <w:rFonts w:ascii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объ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лектуальной</w:t>
      </w:r>
      <w:r w:rsidRPr="00F51867">
        <w:rPr>
          <w:rFonts w:ascii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бс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иру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ю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тво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ий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Фе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tabs>
          <w:tab w:val="left" w:pos="1567"/>
          <w:tab w:val="left" w:pos="2460"/>
          <w:tab w:val="left" w:pos="3002"/>
          <w:tab w:val="left" w:pos="3809"/>
          <w:tab w:val="left" w:pos="5072"/>
          <w:tab w:val="left" w:pos="6358"/>
          <w:tab w:val="left" w:pos="6857"/>
          <w:tab w:val="left" w:pos="7597"/>
          <w:tab w:val="left" w:pos="8571"/>
          <w:tab w:val="left" w:pos="9464"/>
        </w:tabs>
        <w:spacing w:line="236" w:lineRule="auto"/>
        <w:ind w:left="381" w:right="15" w:firstLine="690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3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11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иж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мое</w:t>
      </w:r>
      <w:r w:rsidRPr="00F51867">
        <w:rPr>
          <w:rFonts w:ascii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им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ще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креп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ённое</w:t>
      </w:r>
      <w:r w:rsidRPr="00F51867">
        <w:rPr>
          <w:rFonts w:ascii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за</w:t>
      </w:r>
      <w:r w:rsidRPr="00F51867">
        <w:rPr>
          <w:rFonts w:ascii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Учр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ием</w:t>
      </w:r>
      <w:r w:rsidRPr="00F51867">
        <w:rPr>
          <w:rFonts w:ascii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ил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 п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ё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че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дс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выделенных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 п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рио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ени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э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ог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акж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еся</w:t>
      </w:r>
      <w:r w:rsidRPr="00F51867">
        <w:rPr>
          <w:rFonts w:ascii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чреж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ения</w:t>
      </w:r>
      <w:r w:rsidRPr="00F51867">
        <w:rPr>
          <w:rFonts w:ascii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о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но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д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им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е     </w:t>
      </w:r>
      <w:r w:rsidRPr="00F51867">
        <w:rPr>
          <w:rFonts w:ascii="Times New Roman" w:hAnsi="Times New Roman" w:cs="Times New Roman"/>
          <w:color w:val="000000"/>
          <w:spacing w:val="-4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имуще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тво     </w:t>
      </w:r>
      <w:r w:rsidRPr="00F51867">
        <w:rPr>
          <w:rFonts w:ascii="Times New Roman" w:hAnsi="Times New Roman" w:cs="Times New Roman"/>
          <w:color w:val="000000"/>
          <w:spacing w:val="-4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еж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обособ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енн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у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чёт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у     </w:t>
      </w:r>
      <w:r w:rsidRPr="00F51867">
        <w:rPr>
          <w:rFonts w:ascii="Times New Roman" w:hAnsi="Times New Roman" w:cs="Times New Roman"/>
          <w:color w:val="000000"/>
          <w:spacing w:val="-5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 у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оря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tabs>
          <w:tab w:val="left" w:pos="2369"/>
          <w:tab w:val="left" w:pos="3521"/>
          <w:tab w:val="left" w:pos="4496"/>
          <w:tab w:val="left" w:pos="6147"/>
          <w:tab w:val="left" w:pos="6617"/>
          <w:tab w:val="left" w:pos="8054"/>
          <w:tab w:val="left" w:pos="8546"/>
        </w:tabs>
        <w:spacing w:before="8" w:line="237" w:lineRule="auto"/>
        <w:ind w:left="396" w:right="8" w:firstLine="675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3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1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2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При</w:t>
      </w:r>
      <w:r w:rsidRPr="00F51867">
        <w:rPr>
          <w:rFonts w:ascii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осуществлении</w:t>
      </w:r>
      <w:r w:rsidRPr="00F51867">
        <w:rPr>
          <w:rFonts w:ascii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го</w:t>
      </w:r>
      <w:r w:rsidRPr="00F51867">
        <w:rPr>
          <w:rFonts w:ascii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равления</w:t>
      </w:r>
      <w:r w:rsidRPr="00F51867">
        <w:rPr>
          <w:rFonts w:ascii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м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еж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обяз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но</w:t>
      </w:r>
      <w:r w:rsidRPr="00F51867">
        <w:rPr>
          <w:rFonts w:ascii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э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ф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ф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но</w:t>
      </w:r>
      <w:r w:rsidRPr="00F51867">
        <w:rPr>
          <w:rFonts w:ascii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оль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ть</w:t>
      </w:r>
      <w:r w:rsidRPr="00F51867">
        <w:rPr>
          <w:rFonts w:ascii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имущество,</w:t>
      </w:r>
      <w:r w:rsidRPr="00F51867">
        <w:rPr>
          <w:rFonts w:ascii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еч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ь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охр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пользова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ие</w:t>
      </w:r>
      <w:r w:rsidRPr="00F51867">
        <w:rPr>
          <w:rFonts w:ascii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ущества</w:t>
      </w:r>
      <w:r w:rsidRPr="00F51867">
        <w:rPr>
          <w:rFonts w:ascii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му</w:t>
      </w:r>
      <w:r w:rsidRPr="00F51867"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че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ю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9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е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кат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ш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го</w:t>
      </w:r>
      <w:r w:rsidRPr="00F51867">
        <w:rPr>
          <w:rFonts w:ascii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ущества,</w:t>
      </w:r>
      <w:r w:rsidRPr="00F51867">
        <w:rPr>
          <w:rFonts w:ascii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за</w:t>
      </w:r>
      <w:r w:rsidRPr="00F51867">
        <w:rPr>
          <w:rFonts w:ascii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ю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м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нор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э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ог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и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ущ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п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ес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э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лу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ац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осуще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20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питальный</w:t>
      </w:r>
      <w:r w:rsidRPr="00F51867">
        <w:rPr>
          <w:rFonts w:ascii="Times New Roman" w:hAnsi="Times New Roman" w:cs="Times New Roman"/>
          <w:color w:val="000000"/>
          <w:spacing w:val="20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18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ий</w:t>
      </w:r>
      <w:r w:rsidRPr="00F51867">
        <w:rPr>
          <w:rFonts w:ascii="Times New Roman" w:hAnsi="Times New Roman" w:cs="Times New Roman"/>
          <w:color w:val="000000"/>
          <w:spacing w:val="19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20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им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ще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ь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ния</w:t>
      </w:r>
      <w:r w:rsidRPr="00F51867">
        <w:rPr>
          <w:rFonts w:ascii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ш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ую</w:t>
      </w:r>
      <w:r w:rsidRPr="00F51867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час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spacing w:before="9" w:line="239" w:lineRule="auto"/>
        <w:ind w:left="387" w:right="20" w:firstLine="676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3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1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3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Учрежд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ние</w:t>
      </w:r>
      <w:r w:rsidRPr="00F51867">
        <w:rPr>
          <w:rFonts w:ascii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ше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а 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9"/>
          <w:sz w:val="24"/>
          <w:szCs w:val="24"/>
        </w:rPr>
        <w:t>ра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ес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ечивает</w:t>
      </w:r>
      <w:r w:rsidRPr="00F51867">
        <w:rPr>
          <w:rFonts w:ascii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ух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ий</w:t>
      </w:r>
      <w:r w:rsidRPr="00F51867">
        <w:rPr>
          <w:rFonts w:ascii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9"/>
          <w:sz w:val="24"/>
          <w:szCs w:val="24"/>
        </w:rPr>
        <w:t>уч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ё</w:t>
      </w:r>
      <w:r w:rsidRPr="00F51867">
        <w:rPr>
          <w:rFonts w:ascii="Times New Roman" w:hAnsi="Times New Roman" w:cs="Times New Roman"/>
          <w:color w:val="000000"/>
          <w:spacing w:val="-9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нв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изац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ю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сохранность</w:t>
      </w:r>
      <w:r w:rsidRPr="00F51867">
        <w:rPr>
          <w:rFonts w:ascii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нес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ё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одо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Pr="00F51867">
        <w:rPr>
          <w:rFonts w:ascii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с </w:t>
      </w:r>
      <w:r w:rsidRPr="00F51867">
        <w:rPr>
          <w:rFonts w:ascii="Times New Roman" w:hAnsi="Times New Roman" w:cs="Times New Roman"/>
          <w:color w:val="000000"/>
          <w:spacing w:val="-1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9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ступления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имущ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>ес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ва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9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 и</w:t>
      </w:r>
      <w:r w:rsidRPr="00F5186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ьзование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spacing w:before="6" w:line="235" w:lineRule="auto"/>
        <w:ind w:left="317" w:right="53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3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1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4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При</w:t>
      </w:r>
      <w:r w:rsidRPr="00F51867">
        <w:rPr>
          <w:rFonts w:ascii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за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лю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ии</w:t>
      </w:r>
      <w:r w:rsidRPr="00F51867">
        <w:rPr>
          <w:rFonts w:ascii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ием</w:t>
      </w:r>
      <w:r w:rsidRPr="00F51867">
        <w:rPr>
          <w:rFonts w:ascii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дого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ф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ды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ого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зинга),</w:t>
      </w:r>
      <w:r w:rsidRPr="00F51867">
        <w:rPr>
          <w:rFonts w:ascii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ором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Уч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еж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ие</w:t>
      </w:r>
      <w:r w:rsidRPr="00F51867"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ляется</w:t>
      </w:r>
      <w:r w:rsidRPr="00F51867">
        <w:rPr>
          <w:rFonts w:ascii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о </w:t>
      </w:r>
      <w:r w:rsidRPr="00F51867">
        <w:rPr>
          <w:rFonts w:ascii="Times New Roman" w:hAnsi="Times New Roman" w:cs="Times New Roman"/>
          <w:color w:val="000000"/>
          <w:spacing w:val="-11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13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pacing w:val="-9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тановлено,</w:t>
      </w:r>
      <w:r w:rsidRPr="00F51867">
        <w:rPr>
          <w:rFonts w:ascii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ца</w:t>
      </w:r>
      <w:r w:rsidRPr="00F51867">
        <w:rPr>
          <w:rFonts w:ascii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имущ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>ва</w:t>
      </w:r>
      <w:r w:rsidRPr="00F51867">
        <w:rPr>
          <w:rFonts w:ascii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фи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</w:p>
    <w:p w:rsidR="004025DE" w:rsidRPr="00F51867" w:rsidRDefault="004025DE" w:rsidP="00F51867">
      <w:pPr>
        <w:widowControl w:val="0"/>
        <w:spacing w:before="1" w:line="246" w:lineRule="auto"/>
        <w:ind w:left="392" w:right="-20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-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(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лиз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а)</w:t>
      </w:r>
      <w:r w:rsidRPr="00F51867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уще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твляется</w:t>
      </w:r>
      <w:r w:rsidRPr="00F51867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tabs>
          <w:tab w:val="left" w:pos="1744"/>
          <w:tab w:val="left" w:pos="2360"/>
          <w:tab w:val="left" w:pos="4078"/>
          <w:tab w:val="left" w:pos="5989"/>
          <w:tab w:val="left" w:pos="6454"/>
          <w:tab w:val="left" w:pos="8321"/>
        </w:tabs>
        <w:spacing w:line="238" w:lineRule="auto"/>
        <w:ind w:left="392" w:right="33" w:firstLine="661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3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1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5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Учре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дение</w:t>
      </w:r>
      <w:r w:rsidRPr="00F51867">
        <w:rPr>
          <w:rFonts w:ascii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устано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ь 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1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9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и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уществе,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щем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ном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уп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ре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ни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также</w:t>
      </w:r>
      <w:r w:rsidRPr="00F51867">
        <w:rPr>
          <w:rFonts w:ascii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тё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ном</w:t>
      </w:r>
      <w:r w:rsidRPr="00F51867">
        <w:rPr>
          <w:rFonts w:ascii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Учр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ждением</w:t>
      </w:r>
      <w:r w:rsidRPr="00F51867">
        <w:rPr>
          <w:rFonts w:ascii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овор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у </w:t>
      </w:r>
      <w:r w:rsidRPr="00F51867">
        <w:rPr>
          <w:rFonts w:ascii="Times New Roman" w:hAnsi="Times New Roman" w:cs="Times New Roman"/>
          <w:color w:val="000000"/>
          <w:spacing w:val="-17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16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основаниям</w:t>
      </w:r>
      <w:r w:rsidRPr="00F51867">
        <w:rPr>
          <w:rFonts w:ascii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ку</w:t>
      </w:r>
      <w:r w:rsidRPr="00F51867">
        <w:rPr>
          <w:rFonts w:ascii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имущества</w:t>
      </w:r>
      <w:r w:rsidRPr="00F51867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для</w:t>
      </w:r>
      <w:r w:rsidRPr="00F51867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ё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ст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ъе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уд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ар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ен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но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со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ствен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ости</w:t>
      </w:r>
      <w:r w:rsidRPr="00F51867">
        <w:rPr>
          <w:rFonts w:ascii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яно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ко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бла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spacing w:before="6" w:line="232" w:lineRule="auto"/>
        <w:ind w:left="376" w:firstLine="668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3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1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6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составе</w:t>
      </w:r>
      <w:r w:rsidRPr="00F51867">
        <w:rPr>
          <w:rFonts w:ascii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ого</w:t>
      </w:r>
      <w:r w:rsidRPr="00F51867">
        <w:rPr>
          <w:rFonts w:ascii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уще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тва</w:t>
      </w:r>
      <w:r w:rsidRPr="00F51867">
        <w:rPr>
          <w:rFonts w:ascii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Учрежд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ния</w:t>
      </w:r>
      <w:r w:rsidRPr="00F51867">
        <w:rPr>
          <w:rFonts w:ascii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ся</w:t>
      </w:r>
      <w:r w:rsidRPr="00F51867">
        <w:rPr>
          <w:rFonts w:ascii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о 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нн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дви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им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spacing w:before="19" w:line="237" w:lineRule="auto"/>
        <w:ind w:left="376" w:right="55" w:firstLine="658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По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особо</w:t>
      </w:r>
      <w:r w:rsidRPr="00F51867">
        <w:rPr>
          <w:rFonts w:ascii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це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ным</w:t>
      </w:r>
      <w:r w:rsidRPr="00F51867">
        <w:rPr>
          <w:rFonts w:ascii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движи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ым</w:t>
      </w:r>
      <w:r w:rsidRPr="00F51867">
        <w:rPr>
          <w:rFonts w:ascii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им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ществ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по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имается</w:t>
      </w:r>
      <w:r w:rsidRPr="00F51867">
        <w:rPr>
          <w:rFonts w:ascii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е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9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ес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которо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осущ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ние</w:t>
      </w:r>
      <w:r w:rsidRPr="00F51867">
        <w:rPr>
          <w:rFonts w:ascii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реждением</w:t>
      </w:r>
      <w:r w:rsidRPr="00F51867">
        <w:rPr>
          <w:rFonts w:ascii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ей</w:t>
      </w:r>
      <w:r w:rsidRPr="00F51867">
        <w:rPr>
          <w:rFonts w:ascii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й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ятел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ост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бу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де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щественно</w:t>
      </w:r>
      <w:r w:rsidRPr="00F51867">
        <w:rPr>
          <w:rFonts w:ascii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руд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tabs>
          <w:tab w:val="left" w:pos="2437"/>
          <w:tab w:val="left" w:pos="3502"/>
          <w:tab w:val="left" w:pos="4822"/>
          <w:tab w:val="left" w:pos="6531"/>
          <w:tab w:val="left" w:pos="8216"/>
        </w:tabs>
        <w:spacing w:before="12" w:line="240" w:lineRule="auto"/>
        <w:ind w:left="406" w:right="8" w:firstLine="623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z w:val="24"/>
          <w:szCs w:val="24"/>
        </w:rPr>
        <w:t>Переч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особо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ц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дв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им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щест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ия 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яютс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Учредителем</w:t>
      </w:r>
      <w:r w:rsidRPr="00F51867">
        <w:rPr>
          <w:rFonts w:ascii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поря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тановленном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тельство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spacing w:before="4" w:line="241" w:lineRule="auto"/>
        <w:ind w:left="306" w:right="82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3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1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7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нию</w:t>
      </w:r>
      <w:r w:rsidRPr="00F51867">
        <w:rPr>
          <w:rFonts w:ascii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ью 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10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ес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,     </w:t>
      </w:r>
      <w:r w:rsidRPr="00F51867">
        <w:rPr>
          <w:rFonts w:ascii="Times New Roman" w:hAnsi="Times New Roman" w:cs="Times New Roman"/>
          <w:color w:val="000000"/>
          <w:spacing w:val="-4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инадлежащего     </w:t>
      </w:r>
      <w:r w:rsidRPr="00F51867">
        <w:rPr>
          <w:rFonts w:ascii="Times New Roman" w:hAnsi="Times New Roman" w:cs="Times New Roman"/>
          <w:color w:val="000000"/>
          <w:spacing w:val="-4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ию     </w:t>
      </w:r>
      <w:r w:rsidRPr="00F51867">
        <w:rPr>
          <w:rFonts w:ascii="Times New Roman" w:hAnsi="Times New Roman" w:cs="Times New Roman"/>
          <w:color w:val="000000"/>
          <w:spacing w:val="-4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на     </w:t>
      </w:r>
      <w:r w:rsidRPr="00F51867">
        <w:rPr>
          <w:rFonts w:ascii="Times New Roman" w:hAnsi="Times New Roman" w:cs="Times New Roman"/>
          <w:color w:val="000000"/>
          <w:spacing w:val="-5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пр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е     </w:t>
      </w:r>
      <w:r w:rsidRPr="00F51867">
        <w:rPr>
          <w:rFonts w:ascii="Times New Roman" w:hAnsi="Times New Roman" w:cs="Times New Roman"/>
          <w:color w:val="000000"/>
          <w:spacing w:val="-4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оп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ивно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го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пра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ни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осу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ес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ю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ник</w:t>
      </w:r>
      <w:r w:rsidRPr="00F51867">
        <w:rPr>
          <w:rFonts w:ascii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им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щест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Учредитель</w:t>
      </w:r>
      <w:r w:rsidRPr="00F51867">
        <w:rPr>
          <w:rFonts w:ascii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</w:p>
    <w:p w:rsidR="004025DE" w:rsidRPr="00F51867" w:rsidRDefault="004025DE" w:rsidP="00F51867">
      <w:pPr>
        <w:widowControl w:val="0"/>
        <w:spacing w:line="239" w:lineRule="auto"/>
        <w:ind w:left="362" w:right="-20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z w:val="24"/>
          <w:szCs w:val="24"/>
        </w:rPr>
        <w:t>их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мп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нци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устано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ле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ак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оно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spacing w:after="85" w:line="240" w:lineRule="exact"/>
        <w:rPr>
          <w:rFonts w:ascii="Times New Roman" w:hAnsi="Times New Roman" w:cs="Times New Roman"/>
          <w:sz w:val="24"/>
          <w:szCs w:val="24"/>
        </w:rPr>
      </w:pPr>
    </w:p>
    <w:p w:rsidR="004025DE" w:rsidRPr="00F51867" w:rsidRDefault="004025DE" w:rsidP="00F51867">
      <w:pPr>
        <w:widowControl w:val="0"/>
        <w:spacing w:line="240" w:lineRule="auto"/>
        <w:ind w:left="2853" w:right="-2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4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  <w:t>Ф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ин</w:t>
      </w:r>
      <w:r w:rsidRPr="00F51867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нс</w:t>
      </w:r>
      <w:r w:rsidRPr="00F51867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</w:t>
      </w:r>
      <w:r w:rsidRPr="00F51867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п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ч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ни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Учреждения</w:t>
      </w:r>
    </w:p>
    <w:p w:rsidR="004025DE" w:rsidRPr="00F51867" w:rsidRDefault="004025DE" w:rsidP="00F51867">
      <w:pPr>
        <w:spacing w:after="76" w:line="240" w:lineRule="exact"/>
        <w:rPr>
          <w:rFonts w:ascii="Times New Roman" w:hAnsi="Times New Roman" w:cs="Times New Roman"/>
          <w:sz w:val="24"/>
          <w:szCs w:val="24"/>
        </w:rPr>
      </w:pPr>
    </w:p>
    <w:p w:rsidR="004025DE" w:rsidRPr="00F51867" w:rsidRDefault="004025DE" w:rsidP="00F51867">
      <w:pPr>
        <w:widowControl w:val="0"/>
        <w:spacing w:line="240" w:lineRule="auto"/>
        <w:ind w:left="1016" w:right="-20"/>
        <w:rPr>
          <w:rFonts w:ascii="Times New Roman" w:hAnsi="Times New Roman" w:cs="Times New Roman"/>
          <w:color w:val="000000"/>
          <w:sz w:val="24"/>
          <w:szCs w:val="24"/>
        </w:rPr>
        <w:sectPr w:rsidR="004025DE" w:rsidRPr="00F51867">
          <w:pgSz w:w="12163" w:h="17015"/>
          <w:pgMar w:top="854" w:right="691" w:bottom="1134" w:left="1701" w:header="0" w:footer="0" w:gutter="0"/>
          <w:cols w:space="708"/>
        </w:sectPr>
      </w:pP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4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1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точниками</w:t>
      </w:r>
      <w:r w:rsidRPr="00F51867">
        <w:rPr>
          <w:rFonts w:ascii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фо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им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щест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ф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нансовых</w:t>
      </w:r>
      <w:r w:rsidRPr="00F51867">
        <w:rPr>
          <w:rFonts w:ascii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ресу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сов</w:t>
      </w:r>
    </w:p>
    <w:p w:rsidR="004025DE" w:rsidRPr="00F51867" w:rsidRDefault="004025DE" w:rsidP="00F51867">
      <w:pPr>
        <w:widowControl w:val="0"/>
        <w:spacing w:line="240" w:lineRule="auto"/>
        <w:ind w:left="4903" w:right="-20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z w:val="24"/>
          <w:szCs w:val="24"/>
        </w:rPr>
        <w:t>9</w:t>
      </w:r>
    </w:p>
    <w:p w:rsidR="004025DE" w:rsidRPr="00F51867" w:rsidRDefault="004025DE" w:rsidP="00F51867">
      <w:pPr>
        <w:spacing w:after="6" w:line="220" w:lineRule="exact"/>
        <w:rPr>
          <w:rFonts w:ascii="Times New Roman" w:hAnsi="Times New Roman" w:cs="Times New Roman"/>
          <w:sz w:val="24"/>
          <w:szCs w:val="24"/>
        </w:rPr>
      </w:pPr>
    </w:p>
    <w:p w:rsidR="004025DE" w:rsidRPr="00F51867" w:rsidRDefault="004025DE" w:rsidP="00F51867">
      <w:pPr>
        <w:widowControl w:val="0"/>
        <w:spacing w:line="232" w:lineRule="auto"/>
        <w:ind w:left="506" w:right="-20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уч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ре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ю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я:</w:t>
      </w:r>
    </w:p>
    <w:p w:rsidR="004025DE" w:rsidRPr="00F51867" w:rsidRDefault="004025DE" w:rsidP="00F51867">
      <w:pPr>
        <w:widowControl w:val="0"/>
        <w:tabs>
          <w:tab w:val="left" w:pos="1371"/>
          <w:tab w:val="left" w:pos="3075"/>
          <w:tab w:val="left" w:pos="4981"/>
          <w:tab w:val="left" w:pos="5504"/>
          <w:tab w:val="left" w:pos="6276"/>
          <w:tab w:val="left" w:pos="8426"/>
          <w:tab w:val="left" w:pos="8988"/>
        </w:tabs>
        <w:spacing w:line="235" w:lineRule="auto"/>
        <w:ind w:left="472" w:right="-13" w:firstLine="518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имущество,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за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плённое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за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на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рав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 опе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рат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упра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4025DE" w:rsidRPr="00F51867" w:rsidRDefault="004025DE" w:rsidP="00F51867">
      <w:pPr>
        <w:widowControl w:val="0"/>
        <w:spacing w:before="6" w:line="236" w:lineRule="auto"/>
        <w:ind w:left="386" w:right="-17" w:firstLine="605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F51867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ступления</w:t>
      </w:r>
      <w:r w:rsidRPr="00F51867">
        <w:rPr>
          <w:rFonts w:ascii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Pr="00F51867">
        <w:rPr>
          <w:rFonts w:ascii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обе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ние</w:t>
      </w:r>
      <w:r w:rsidRPr="00F51867"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олн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я 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муниципального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 зад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ния</w:t>
      </w:r>
      <w:r w:rsidRPr="00F51867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су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бс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на 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ел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4025DE" w:rsidRPr="00F51867" w:rsidRDefault="004025DE" w:rsidP="00F51867">
      <w:pPr>
        <w:widowControl w:val="0"/>
        <w:tabs>
          <w:tab w:val="left" w:pos="3492"/>
          <w:tab w:val="left" w:pos="5599"/>
          <w:tab w:val="left" w:pos="6093"/>
          <w:tab w:val="left" w:pos="8752"/>
        </w:tabs>
        <w:spacing w:line="238" w:lineRule="auto"/>
        <w:ind w:left="1428" w:right="-22" w:hanging="427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z w:val="24"/>
          <w:szCs w:val="24"/>
        </w:rPr>
        <w:t>- 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едства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аз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ния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 услуг и</w:t>
      </w:r>
      <w:r w:rsidRPr="00F51867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полнения</w:t>
      </w:r>
      <w:r w:rsidRPr="00F51867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х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ра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; до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ровольн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ез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ез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благот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4025DE" w:rsidRPr="00F51867" w:rsidRDefault="004025DE" w:rsidP="00F51867">
      <w:pPr>
        <w:widowControl w:val="0"/>
        <w:spacing w:line="240" w:lineRule="auto"/>
        <w:ind w:left="520" w:right="-20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8"/>
          <w:sz w:val="24"/>
          <w:szCs w:val="24"/>
        </w:rPr>
        <w:t>по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во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ю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5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ди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физиче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ких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4025DE" w:rsidRPr="00F51867" w:rsidRDefault="004025DE" w:rsidP="00F51867">
      <w:pPr>
        <w:widowControl w:val="0"/>
        <w:spacing w:line="239" w:lineRule="auto"/>
        <w:ind w:left="1001" w:right="-20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сто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и,</w:t>
      </w:r>
      <w:r w:rsidRPr="00F51867">
        <w:rPr>
          <w:rFonts w:ascii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 за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spacing w:line="236" w:lineRule="auto"/>
        <w:ind w:left="496" w:right="-40" w:firstLine="500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ущество</w:t>
      </w:r>
      <w:r w:rsidRPr="00F51867">
        <w:rPr>
          <w:rFonts w:ascii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ия</w:t>
      </w:r>
      <w:r w:rsidRPr="00F51867">
        <w:rPr>
          <w:rFonts w:ascii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отр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жаются</w:t>
      </w:r>
      <w:r w:rsidRPr="00F51867">
        <w:rPr>
          <w:rFonts w:ascii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 исл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ю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для</w:t>
      </w:r>
      <w:r w:rsidRPr="00F51867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дости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ен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ел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оп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еделённых</w:t>
      </w:r>
      <w:r w:rsidRPr="00F51867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о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аво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spacing w:before="6" w:line="239" w:lineRule="auto"/>
        <w:ind w:left="449" w:right="41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4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2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Фи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ансовое</w:t>
      </w:r>
      <w:r w:rsidRPr="00F51867">
        <w:rPr>
          <w:rFonts w:ascii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ния</w:t>
      </w:r>
      <w:r w:rsidRPr="00F51867">
        <w:rPr>
          <w:rFonts w:ascii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муниципального</w:t>
      </w:r>
      <w:r w:rsidRPr="00F51867">
        <w:rPr>
          <w:rFonts w:ascii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ия осущес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>яе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ся</w:t>
      </w:r>
      <w:r w:rsidRPr="00F51867">
        <w:rPr>
          <w:rFonts w:ascii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учредителем</w:t>
      </w:r>
      <w:r w:rsidRPr="00F51867">
        <w:rPr>
          <w:rFonts w:ascii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местного </w:t>
      </w:r>
      <w:r w:rsidRPr="00F51867">
        <w:rPr>
          <w:rFonts w:ascii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юдж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ета.</w:t>
      </w:r>
    </w:p>
    <w:p w:rsidR="004025DE" w:rsidRPr="00F51867" w:rsidRDefault="004025DE" w:rsidP="00F51867">
      <w:pPr>
        <w:widowControl w:val="0"/>
        <w:spacing w:line="240" w:lineRule="auto"/>
        <w:ind w:left="488" w:right="75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4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4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Учрежд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ния</w:t>
      </w:r>
      <w:r w:rsidRPr="00F51867">
        <w:rPr>
          <w:rFonts w:ascii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ве</w:t>
      </w:r>
      <w:r w:rsidRPr="00F51867">
        <w:rPr>
          <w:rFonts w:ascii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ещ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ть</w:t>
      </w:r>
      <w:r w:rsidRPr="00F51867">
        <w:rPr>
          <w:rFonts w:ascii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денеж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ые</w:t>
      </w:r>
      <w:r w:rsidRPr="00F51867">
        <w:rPr>
          <w:rFonts w:ascii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сре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Pr="00F51867">
        <w:rPr>
          <w:rFonts w:ascii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де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озитах 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ре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11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ганизациях,</w:t>
      </w:r>
      <w:r w:rsidRPr="00F51867">
        <w:rPr>
          <w:rFonts w:ascii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акж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ш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сделки</w:t>
      </w:r>
      <w:r w:rsidRPr="00F51867">
        <w:rPr>
          <w:rFonts w:ascii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ценн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ми</w:t>
      </w:r>
      <w:r w:rsidRPr="00F51867">
        <w:rPr>
          <w:rFonts w:ascii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4025DE" w:rsidRPr="00F51867" w:rsidRDefault="004025DE" w:rsidP="00F51867">
      <w:pPr>
        <w:widowControl w:val="0"/>
        <w:spacing w:line="239" w:lineRule="auto"/>
        <w:ind w:left="348" w:right="-20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дус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отрено</w:t>
      </w:r>
      <w:r w:rsidRPr="00F51867"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фе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ым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ак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ми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spacing w:after="85" w:line="240" w:lineRule="exact"/>
        <w:rPr>
          <w:rFonts w:ascii="Times New Roman" w:hAnsi="Times New Roman" w:cs="Times New Roman"/>
          <w:sz w:val="24"/>
          <w:szCs w:val="24"/>
        </w:rPr>
      </w:pPr>
    </w:p>
    <w:p w:rsidR="004025DE" w:rsidRPr="00F51867" w:rsidRDefault="004025DE" w:rsidP="00F51867">
      <w:pPr>
        <w:widowControl w:val="0"/>
        <w:spacing w:line="240" w:lineRule="auto"/>
        <w:ind w:left="1606" w:right="-2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b/>
          <w:bCs/>
          <w:color w:val="000000"/>
          <w:spacing w:val="-12"/>
          <w:sz w:val="24"/>
          <w:szCs w:val="24"/>
        </w:rPr>
        <w:t>5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Орга</w:t>
      </w:r>
      <w:r w:rsidRPr="00F51867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из</w:t>
      </w:r>
      <w:r w:rsidRPr="00F51867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ц</w:t>
      </w:r>
      <w:r w:rsidRPr="00F51867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деят</w:t>
      </w:r>
      <w:r w:rsidRPr="00F51867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ь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но</w:t>
      </w:r>
      <w:r w:rsidRPr="00F51867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ти</w:t>
      </w:r>
      <w:r w:rsidRPr="00F51867">
        <w:rPr>
          <w:rFonts w:ascii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уп</w:t>
      </w:r>
      <w:r w:rsidRPr="00F51867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р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авление</w:t>
      </w:r>
      <w:r w:rsidRPr="00F51867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чр</w:t>
      </w:r>
      <w:r w:rsidRPr="00F51867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жд</w:t>
      </w:r>
      <w:r w:rsidRPr="00F51867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ни</w:t>
      </w:r>
      <w:r w:rsidRPr="00F51867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</w:t>
      </w:r>
    </w:p>
    <w:p w:rsidR="004025DE" w:rsidRPr="00F51867" w:rsidRDefault="004025DE" w:rsidP="00F51867">
      <w:pPr>
        <w:spacing w:after="82" w:line="240" w:lineRule="exact"/>
        <w:rPr>
          <w:rFonts w:ascii="Times New Roman" w:hAnsi="Times New Roman" w:cs="Times New Roman"/>
          <w:sz w:val="24"/>
          <w:szCs w:val="24"/>
        </w:rPr>
      </w:pPr>
    </w:p>
    <w:p w:rsidR="004025DE" w:rsidRPr="00F51867" w:rsidRDefault="004025DE" w:rsidP="00F51867">
      <w:pPr>
        <w:widowControl w:val="0"/>
        <w:tabs>
          <w:tab w:val="left" w:pos="1753"/>
          <w:tab w:val="left" w:pos="3231"/>
          <w:tab w:val="left" w:pos="4892"/>
          <w:tab w:val="left" w:pos="6678"/>
          <w:tab w:val="left" w:pos="8084"/>
        </w:tabs>
        <w:spacing w:line="240" w:lineRule="auto"/>
        <w:ind w:left="957" w:right="-20"/>
        <w:rPr>
          <w:rFonts w:ascii="Times New Roman" w:hAnsi="Times New Roman" w:cs="Times New Roman"/>
          <w:color w:val="000000"/>
          <w:sz w:val="24"/>
          <w:szCs w:val="24"/>
        </w:rPr>
        <w:sectPr w:rsidR="004025DE" w:rsidRPr="00F51867">
          <w:pgSz w:w="11980" w:h="16885"/>
          <w:pgMar w:top="768" w:right="580" w:bottom="1134" w:left="1701" w:header="0" w:footer="0" w:gutter="0"/>
          <w:cols w:space="708"/>
        </w:sectPr>
      </w:pPr>
      <w:r w:rsidRPr="00F51867">
        <w:rPr>
          <w:rFonts w:ascii="Times New Roman" w:hAnsi="Times New Roman" w:cs="Times New Roman"/>
          <w:color w:val="000000"/>
          <w:spacing w:val="-10"/>
          <w:sz w:val="24"/>
          <w:szCs w:val="24"/>
        </w:rPr>
        <w:t>5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11"/>
          <w:sz w:val="24"/>
          <w:szCs w:val="24"/>
        </w:rPr>
        <w:t>1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ганами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пр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вл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чреж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ения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явля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ю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уково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</w:p>
    <w:p w:rsidR="004025DE" w:rsidRPr="00F51867" w:rsidRDefault="004025DE" w:rsidP="00F51867">
      <w:pPr>
        <w:widowControl w:val="0"/>
        <w:spacing w:line="240" w:lineRule="auto"/>
        <w:ind w:left="4879" w:right="-20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1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0</w:t>
      </w:r>
    </w:p>
    <w:p w:rsidR="004025DE" w:rsidRPr="00F51867" w:rsidRDefault="004025DE" w:rsidP="00F51867">
      <w:pPr>
        <w:spacing w:after="5" w:line="200" w:lineRule="exact"/>
        <w:rPr>
          <w:rFonts w:ascii="Times New Roman" w:hAnsi="Times New Roman" w:cs="Times New Roman"/>
          <w:sz w:val="24"/>
          <w:szCs w:val="24"/>
        </w:rPr>
      </w:pPr>
    </w:p>
    <w:p w:rsidR="004025DE" w:rsidRPr="00F51867" w:rsidRDefault="004025DE" w:rsidP="00F51867">
      <w:pPr>
        <w:widowControl w:val="0"/>
        <w:spacing w:line="236" w:lineRule="auto"/>
        <w:ind w:left="280" w:right="-20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Вокального ансамбля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spacing w:line="233" w:lineRule="auto"/>
        <w:ind w:left="276" w:right="-19" w:firstLine="695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10"/>
          <w:sz w:val="24"/>
          <w:szCs w:val="24"/>
        </w:rPr>
        <w:t>5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9"/>
          <w:sz w:val="24"/>
          <w:szCs w:val="24"/>
        </w:rPr>
        <w:t>2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19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ем</w:t>
      </w:r>
      <w:r w:rsidRPr="00F51867">
        <w:rPr>
          <w:rFonts w:ascii="Times New Roman" w:hAnsi="Times New Roman" w:cs="Times New Roman"/>
          <w:color w:val="000000"/>
          <w:spacing w:val="18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ия</w:t>
      </w:r>
      <w:r w:rsidRPr="00F51867">
        <w:rPr>
          <w:rFonts w:ascii="Times New Roman" w:hAnsi="Times New Roman" w:cs="Times New Roman"/>
          <w:color w:val="000000"/>
          <w:spacing w:val="18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ляется</w:t>
      </w:r>
      <w:r w:rsidRPr="00F51867">
        <w:rPr>
          <w:rFonts w:ascii="Times New Roman" w:hAnsi="Times New Roman" w:cs="Times New Roman"/>
          <w:color w:val="000000"/>
          <w:spacing w:val="18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дирек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ор</w:t>
      </w:r>
      <w:r w:rsidRPr="00F51867">
        <w:rPr>
          <w:rFonts w:ascii="Times New Roman" w:hAnsi="Times New Roman" w:cs="Times New Roman"/>
          <w:color w:val="000000"/>
          <w:spacing w:val="19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Учр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ежд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ае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Pr="00F51867">
        <w:rPr>
          <w:rFonts w:ascii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э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ту</w:t>
      </w:r>
      <w:r w:rsidRPr="00F51867">
        <w:rPr>
          <w:rFonts w:ascii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дол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ность</w:t>
      </w:r>
      <w:r w:rsidRPr="00F51867">
        <w:rPr>
          <w:rFonts w:ascii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освобо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мый</w:t>
      </w:r>
      <w:r w:rsidRPr="00F51867">
        <w:rPr>
          <w:rFonts w:ascii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ё</w:t>
      </w:r>
      <w:r w:rsidRPr="00F51867">
        <w:rPr>
          <w:rFonts w:ascii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ем</w:t>
      </w:r>
      <w:r w:rsidRPr="00F51867">
        <w:rPr>
          <w:rFonts w:ascii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 у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ом</w:t>
      </w:r>
      <w:r w:rsidRPr="00F51867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за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ьс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тво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орядке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spacing w:line="236" w:lineRule="auto"/>
        <w:ind w:left="276" w:right="-61" w:firstLine="685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дитель</w:t>
      </w:r>
      <w:r w:rsidRPr="00F51867"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за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лючает</w:t>
      </w:r>
      <w:r w:rsidRPr="00F51867">
        <w:rPr>
          <w:rFonts w:ascii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пр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ащ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ет</w:t>
      </w:r>
      <w:r w:rsidRPr="00F51867">
        <w:rPr>
          <w:rFonts w:ascii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гов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оро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9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ос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го</w:t>
      </w:r>
      <w:r w:rsidRPr="00F51867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из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ения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spacing w:before="4" w:line="236" w:lineRule="auto"/>
        <w:ind w:left="285" w:right="-8" w:firstLine="681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5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3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Дир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кт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ет</w:t>
      </w:r>
      <w:r w:rsidRPr="00F51867">
        <w:rPr>
          <w:rFonts w:ascii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</w:t>
      </w:r>
      <w:r w:rsidRPr="00F51867">
        <w:rPr>
          <w:rFonts w:ascii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Учреждения</w:t>
      </w:r>
      <w:r w:rsidRPr="00F51867">
        <w:rPr>
          <w:rFonts w:ascii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дст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ег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интер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сы</w:t>
      </w:r>
      <w:r w:rsidRPr="00F51867">
        <w:rPr>
          <w:rFonts w:ascii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Pr="00F51867">
        <w:rPr>
          <w:rFonts w:ascii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тер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ии</w:t>
      </w:r>
      <w:r w:rsidRPr="00F51867">
        <w:rPr>
          <w:rFonts w:ascii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Россий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Ф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ии</w:t>
      </w:r>
      <w:r w:rsidRPr="00F51867">
        <w:rPr>
          <w:rFonts w:ascii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за</w:t>
      </w:r>
      <w:r w:rsidRPr="00F51867">
        <w:rPr>
          <w:rFonts w:ascii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ё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ела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tabs>
          <w:tab w:val="left" w:pos="2508"/>
          <w:tab w:val="left" w:pos="3051"/>
          <w:tab w:val="left" w:pos="4096"/>
          <w:tab w:val="left" w:pos="4778"/>
          <w:tab w:val="left" w:pos="5801"/>
          <w:tab w:val="left" w:pos="6357"/>
          <w:tab w:val="left" w:pos="7208"/>
          <w:tab w:val="left" w:pos="7630"/>
          <w:tab w:val="left" w:pos="8426"/>
          <w:tab w:val="left" w:pos="8978"/>
          <w:tab w:val="left" w:pos="9507"/>
        </w:tabs>
        <w:spacing w:before="4" w:line="237" w:lineRule="auto"/>
        <w:ind w:left="285" w:right="-18" w:firstLine="671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тор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дейс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на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п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сёт 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ть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по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ледствия    </w:t>
      </w:r>
      <w:r w:rsidRPr="00F51867">
        <w:rPr>
          <w:rFonts w:ascii="Times New Roman" w:hAnsi="Times New Roman" w:cs="Times New Roman"/>
          <w:color w:val="000000"/>
          <w:spacing w:val="-4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их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действий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с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ако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тел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тво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м     </w:t>
      </w:r>
      <w:r w:rsidRPr="00F51867">
        <w:rPr>
          <w:rFonts w:ascii="Times New Roman" w:hAnsi="Times New Roman" w:cs="Times New Roman"/>
          <w:color w:val="000000"/>
          <w:spacing w:val="-4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ой     </w:t>
      </w:r>
      <w:r w:rsidRPr="00F51867">
        <w:rPr>
          <w:rFonts w:ascii="Times New Roman" w:hAnsi="Times New Roman" w:cs="Times New Roman"/>
          <w:color w:val="000000"/>
          <w:spacing w:val="-3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Ф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,     </w:t>
      </w:r>
      <w:r w:rsidRPr="00F51867">
        <w:rPr>
          <w:rFonts w:ascii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им     </w:t>
      </w:r>
      <w:r w:rsidRPr="00F51867">
        <w:rPr>
          <w:rFonts w:ascii="Times New Roman" w:hAnsi="Times New Roman" w:cs="Times New Roman"/>
          <w:color w:val="000000"/>
          <w:spacing w:val="-3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ус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аво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м     </w:t>
      </w:r>
      <w:r w:rsidRPr="00F51867">
        <w:rPr>
          <w:rFonts w:ascii="Times New Roman" w:hAnsi="Times New Roman" w:cs="Times New Roman"/>
          <w:color w:val="000000"/>
          <w:spacing w:val="-3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акл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ю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чен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м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до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го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spacing w:before="3" w:line="239" w:lineRule="auto"/>
        <w:ind w:left="290" w:right="-49" w:firstLine="671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местители</w:t>
      </w:r>
      <w:r w:rsidRPr="00F51867">
        <w:rPr>
          <w:rFonts w:ascii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директора</w:t>
      </w:r>
      <w:r w:rsidRPr="00F51867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лавн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ю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тся</w:t>
      </w:r>
      <w:r w:rsidRPr="00F51867">
        <w:rPr>
          <w:rFonts w:ascii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до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ь 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ирек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Pr="00F51867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чр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spacing w:line="236" w:lineRule="auto"/>
        <w:ind w:left="280" w:right="-1" w:firstLine="686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10"/>
          <w:sz w:val="24"/>
          <w:szCs w:val="24"/>
        </w:rPr>
        <w:t>5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9"/>
          <w:sz w:val="24"/>
          <w:szCs w:val="24"/>
        </w:rPr>
        <w:t>3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директо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относ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тся</w:t>
      </w:r>
      <w:r w:rsidRPr="00F51867">
        <w:rPr>
          <w:rFonts w:ascii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воп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осы</w:t>
      </w:r>
      <w:r w:rsidRPr="00F51867">
        <w:rPr>
          <w:rFonts w:ascii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ия 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ку</w:t>
      </w:r>
      <w:r w:rsidRPr="00F51867">
        <w:rPr>
          <w:rFonts w:ascii="Times New Roman" w:hAnsi="Times New Roman" w:cs="Times New Roman"/>
          <w:color w:val="000000"/>
          <w:spacing w:val="-11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ег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о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ва д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ятельностью</w:t>
      </w:r>
      <w:r w:rsidRPr="00F51867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ия,</w:t>
      </w:r>
      <w:r w:rsidRPr="00F51867">
        <w:rPr>
          <w:rFonts w:ascii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за</w:t>
      </w:r>
      <w:r w:rsidRPr="00F51867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ю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тне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ён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ьс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тво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9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став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ком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ции 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ел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spacing w:before="9" w:line="236" w:lineRule="auto"/>
        <w:ind w:left="280" w:right="-48" w:firstLine="681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5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9"/>
          <w:sz w:val="24"/>
          <w:szCs w:val="24"/>
        </w:rPr>
        <w:t>4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Директор</w:t>
      </w:r>
      <w:r w:rsidRPr="00F51867">
        <w:rPr>
          <w:rFonts w:ascii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чреж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ения</w:t>
      </w:r>
      <w:r w:rsidRPr="00F51867">
        <w:rPr>
          <w:rFonts w:ascii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нии</w:t>
      </w:r>
      <w:r w:rsidRPr="00F51867">
        <w:rPr>
          <w:rFonts w:ascii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возл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не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о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об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нно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ст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4025DE" w:rsidRPr="00F51867" w:rsidRDefault="004025DE" w:rsidP="00F51867">
      <w:pPr>
        <w:widowControl w:val="0"/>
        <w:spacing w:before="9" w:line="243" w:lineRule="auto"/>
        <w:ind w:left="952" w:right="-20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рг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ует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раб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ту</w:t>
      </w:r>
      <w:r w:rsidRPr="00F51867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ежд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4025DE" w:rsidRPr="00F51867" w:rsidRDefault="004025DE" w:rsidP="00F51867">
      <w:pPr>
        <w:widowControl w:val="0"/>
        <w:spacing w:line="239" w:lineRule="auto"/>
        <w:ind w:left="952" w:right="-20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F51867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дейс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ет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до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еренности</w:t>
      </w:r>
      <w:r w:rsidRPr="00F51867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 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ия;</w:t>
      </w:r>
    </w:p>
    <w:p w:rsidR="004025DE" w:rsidRPr="00F51867" w:rsidRDefault="004025DE" w:rsidP="00F51867">
      <w:pPr>
        <w:widowControl w:val="0"/>
        <w:spacing w:line="237" w:lineRule="auto"/>
        <w:ind w:left="277" w:right="-6" w:firstLine="671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F51867">
        <w:rPr>
          <w:rFonts w:ascii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нес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ё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от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етственность</w:t>
      </w:r>
      <w:r w:rsidRPr="00F51867">
        <w:rPr>
          <w:rFonts w:ascii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за</w:t>
      </w:r>
      <w:r w:rsidRPr="00F51867">
        <w:rPr>
          <w:rFonts w:ascii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хр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левое</w:t>
      </w:r>
      <w:r w:rsidRPr="00F51867">
        <w:rPr>
          <w:rFonts w:ascii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э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ффе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е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ол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ова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реплён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ого</w:t>
      </w:r>
      <w:r w:rsidRPr="00F51867">
        <w:rPr>
          <w:rFonts w:ascii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за</w:t>
      </w:r>
      <w:r w:rsidRPr="00F51867">
        <w:rPr>
          <w:rFonts w:ascii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Учр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ием</w:t>
      </w:r>
      <w:r w:rsidRPr="00F51867">
        <w:rPr>
          <w:rFonts w:ascii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>ес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ва</w:t>
      </w:r>
      <w:r w:rsidRPr="00F51867">
        <w:rPr>
          <w:rFonts w:ascii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ии</w:t>
      </w:r>
      <w:r w:rsidRPr="00F51867">
        <w:rPr>
          <w:rFonts w:ascii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ак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онод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те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тв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ом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4025DE" w:rsidRPr="00F51867" w:rsidRDefault="004025DE" w:rsidP="00F51867">
      <w:pPr>
        <w:widowControl w:val="0"/>
        <w:spacing w:before="7" w:line="236" w:lineRule="auto"/>
        <w:ind w:left="272" w:right="-42" w:firstLine="676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F51867">
        <w:rPr>
          <w:rFonts w:ascii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>ё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от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етственность</w:t>
      </w:r>
      <w:r w:rsidRPr="00F51867">
        <w:rPr>
          <w:rFonts w:ascii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за</w:t>
      </w:r>
      <w:r w:rsidRPr="00F51867">
        <w:rPr>
          <w:rFonts w:ascii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длежащее</w:t>
      </w:r>
      <w:r w:rsidRPr="00F51867">
        <w:rPr>
          <w:rFonts w:ascii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испол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ение</w:t>
      </w:r>
      <w:r w:rsidRPr="00F51867">
        <w:rPr>
          <w:rFonts w:ascii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х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бя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нос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4025DE" w:rsidRPr="00F51867" w:rsidRDefault="004025DE" w:rsidP="00F51867">
      <w:pPr>
        <w:widowControl w:val="0"/>
        <w:tabs>
          <w:tab w:val="left" w:pos="2014"/>
          <w:tab w:val="left" w:pos="4395"/>
          <w:tab w:val="left" w:pos="7059"/>
          <w:tab w:val="left" w:pos="8413"/>
        </w:tabs>
        <w:spacing w:before="5" w:line="239" w:lineRule="auto"/>
        <w:ind w:left="280" w:right="2" w:firstLine="663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F51867">
        <w:rPr>
          <w:rFonts w:ascii="Times New Roman" w:hAnsi="Times New Roman" w:cs="Times New Roman"/>
          <w:color w:val="000000"/>
          <w:spacing w:val="18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не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ё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19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ональную</w:t>
      </w:r>
      <w:r w:rsidRPr="00F51867">
        <w:rPr>
          <w:rFonts w:ascii="Times New Roman" w:hAnsi="Times New Roman" w:cs="Times New Roman"/>
          <w:color w:val="000000"/>
          <w:spacing w:val="19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ственность</w:t>
      </w:r>
      <w:r w:rsidRPr="00F51867">
        <w:rPr>
          <w:rFonts w:ascii="Times New Roman" w:hAnsi="Times New Roman" w:cs="Times New Roman"/>
          <w:color w:val="000000"/>
          <w:spacing w:val="19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за</w:t>
      </w:r>
      <w:r w:rsidRPr="00F51867">
        <w:rPr>
          <w:rFonts w:ascii="Times New Roman" w:hAnsi="Times New Roman" w:cs="Times New Roman"/>
          <w:color w:val="000000"/>
          <w:spacing w:val="18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орган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зац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Pr="00F51867">
        <w:rPr>
          <w:rFonts w:ascii="Times New Roman" w:hAnsi="Times New Roman" w:cs="Times New Roman"/>
          <w:color w:val="000000"/>
          <w:spacing w:val="18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ащ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ы 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1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9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со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та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их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г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ну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е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цио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под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жда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ск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ци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Pr="00F51867">
        <w:rPr>
          <w:rFonts w:ascii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9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че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9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хранения</w:t>
      </w:r>
      <w:r w:rsidRPr="00F51867">
        <w:rPr>
          <w:rFonts w:ascii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териальных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ценно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тей</w:t>
      </w:r>
      <w:r w:rsidRPr="00F51867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билизационного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4025DE" w:rsidRPr="00F51867" w:rsidRDefault="004025DE" w:rsidP="00F51867">
      <w:pPr>
        <w:widowControl w:val="0"/>
        <w:tabs>
          <w:tab w:val="left" w:pos="3362"/>
          <w:tab w:val="left" w:pos="5182"/>
        </w:tabs>
        <w:spacing w:before="6" w:line="236" w:lineRule="auto"/>
        <w:ind w:left="277" w:right="-21" w:firstLine="661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F51867">
        <w:rPr>
          <w:rFonts w:ascii="Times New Roman" w:hAnsi="Times New Roman" w:cs="Times New Roman"/>
          <w:color w:val="000000"/>
          <w:spacing w:val="19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расп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>ся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в</w:t>
      </w:r>
      <w:r w:rsidRPr="00F51867">
        <w:rPr>
          <w:rFonts w:ascii="Times New Roman" w:hAnsi="Times New Roman" w:cs="Times New Roman"/>
          <w:color w:val="000000"/>
          <w:spacing w:val="20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дел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устан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ен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ых</w:t>
      </w:r>
      <w:r w:rsidRPr="00F51867">
        <w:rPr>
          <w:rFonts w:ascii="Times New Roman" w:hAnsi="Times New Roman" w:cs="Times New Roman"/>
          <w:color w:val="000000"/>
          <w:spacing w:val="21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кон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тельство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ес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во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ми</w:t>
      </w:r>
      <w:r w:rsidRPr="00F51867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ия;</w:t>
      </w:r>
    </w:p>
    <w:p w:rsidR="004025DE" w:rsidRPr="00F51867" w:rsidRDefault="004025DE" w:rsidP="00F51867">
      <w:pPr>
        <w:widowControl w:val="0"/>
        <w:tabs>
          <w:tab w:val="left" w:pos="2105"/>
          <w:tab w:val="left" w:pos="3660"/>
          <w:tab w:val="left" w:pos="4101"/>
          <w:tab w:val="left" w:pos="5037"/>
          <w:tab w:val="left" w:pos="6482"/>
          <w:tab w:val="left" w:pos="8008"/>
        </w:tabs>
        <w:spacing w:before="4" w:line="239" w:lineRule="auto"/>
        <w:ind w:left="256" w:right="29" w:firstLine="663"/>
        <w:rPr>
          <w:rFonts w:ascii="Times New Roman" w:hAnsi="Times New Roman" w:cs="Times New Roman"/>
          <w:color w:val="000000"/>
          <w:sz w:val="24"/>
          <w:szCs w:val="24"/>
        </w:rPr>
        <w:sectPr w:rsidR="004025DE" w:rsidRPr="00F51867">
          <w:pgSz w:w="11965" w:h="16877"/>
          <w:pgMar w:top="800" w:right="631" w:bottom="1134" w:left="1701" w:header="0" w:footer="0" w:gutter="0"/>
          <w:cols w:space="708"/>
        </w:sectPr>
      </w:pPr>
      <w:r w:rsidRPr="00F51867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F51867">
        <w:rPr>
          <w:rFonts w:ascii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начает</w:t>
      </w:r>
      <w:r w:rsidRPr="00F51867">
        <w:rPr>
          <w:rFonts w:ascii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дол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ность</w:t>
      </w:r>
      <w:r w:rsidRPr="00F51867">
        <w:rPr>
          <w:rFonts w:ascii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вобождает</w:t>
      </w:r>
      <w:r w:rsidRPr="00F51867">
        <w:rPr>
          <w:rFonts w:ascii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до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жности</w:t>
      </w:r>
      <w:r w:rsidRPr="00F51867">
        <w:rPr>
          <w:rFonts w:ascii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жд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ни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за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лючает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оры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расп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ля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т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бя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но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между</w:t>
      </w:r>
      <w:r w:rsidRPr="00F51867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ботника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ия</w:t>
      </w:r>
      <w:r w:rsidRPr="00F51867">
        <w:rPr>
          <w:rFonts w:ascii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утв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рж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>ает</w:t>
      </w:r>
      <w:r w:rsidRPr="00F51867">
        <w:rPr>
          <w:rFonts w:ascii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их 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лж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ные</w:t>
      </w:r>
    </w:p>
    <w:p w:rsidR="004025DE" w:rsidRPr="00F51867" w:rsidRDefault="004025DE" w:rsidP="00F51867">
      <w:pPr>
        <w:widowControl w:val="0"/>
        <w:spacing w:line="240" w:lineRule="auto"/>
        <w:ind w:left="4793" w:right="-20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25"/>
          <w:sz w:val="24"/>
          <w:szCs w:val="24"/>
        </w:rPr>
        <w:t>1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1</w:t>
      </w:r>
    </w:p>
    <w:p w:rsidR="004025DE" w:rsidRPr="00F51867" w:rsidRDefault="004025DE" w:rsidP="00F51867">
      <w:pPr>
        <w:spacing w:after="2" w:line="200" w:lineRule="exact"/>
        <w:rPr>
          <w:rFonts w:ascii="Times New Roman" w:hAnsi="Times New Roman" w:cs="Times New Roman"/>
          <w:sz w:val="24"/>
          <w:szCs w:val="24"/>
        </w:rPr>
      </w:pPr>
    </w:p>
    <w:p w:rsidR="004025DE" w:rsidRPr="00F51867" w:rsidRDefault="004025DE" w:rsidP="00F51867">
      <w:pPr>
        <w:widowControl w:val="0"/>
        <w:spacing w:line="236" w:lineRule="auto"/>
        <w:ind w:left="170" w:right="-62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стр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и,</w:t>
      </w:r>
      <w:r w:rsidRPr="00F51867">
        <w:rPr>
          <w:rFonts w:ascii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ет</w:t>
      </w:r>
      <w:r w:rsidRPr="00F51867">
        <w:rPr>
          <w:rFonts w:ascii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ме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ры</w:t>
      </w:r>
      <w:r w:rsidRPr="00F51867">
        <w:rPr>
          <w:rFonts w:ascii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поощрения</w:t>
      </w:r>
      <w:r w:rsidRPr="00F51867">
        <w:rPr>
          <w:rFonts w:ascii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го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4025DE" w:rsidRPr="00F51867" w:rsidRDefault="004025DE" w:rsidP="00F51867">
      <w:pPr>
        <w:widowControl w:val="0"/>
        <w:spacing w:before="5" w:line="238" w:lineRule="auto"/>
        <w:ind w:left="170" w:right="-60" w:firstLine="701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ключает</w:t>
      </w:r>
      <w:r w:rsidRPr="00F51867">
        <w:rPr>
          <w:rFonts w:ascii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Учр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ия</w:t>
      </w:r>
      <w:r w:rsidRPr="00F51867">
        <w:rPr>
          <w:rFonts w:ascii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елк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ог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сог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аш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 в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етствии</w:t>
      </w:r>
      <w:r w:rsidRPr="00F51867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онод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Росс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ск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Ф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ац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4025DE" w:rsidRPr="00F51867" w:rsidRDefault="004025DE" w:rsidP="00F51867">
      <w:pPr>
        <w:widowControl w:val="0"/>
        <w:spacing w:line="236" w:lineRule="auto"/>
        <w:ind w:left="871" w:right="-20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z w:val="24"/>
          <w:szCs w:val="24"/>
        </w:rPr>
        <w:t>- вы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ает д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ренности,</w:t>
      </w:r>
      <w:r w:rsidRPr="00F51867">
        <w:rPr>
          <w:rFonts w:ascii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со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ш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ает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ю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>ди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4025DE" w:rsidRPr="00F51867" w:rsidRDefault="004025DE" w:rsidP="00F51867">
      <w:pPr>
        <w:widowControl w:val="0"/>
        <w:spacing w:line="236" w:lineRule="auto"/>
        <w:ind w:left="180" w:right="-63" w:firstLine="691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z w:val="24"/>
          <w:szCs w:val="24"/>
        </w:rPr>
        <w:t>-у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вер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дает</w:t>
      </w:r>
      <w:r w:rsidRPr="00F51867">
        <w:rPr>
          <w:rFonts w:ascii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ф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-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ят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но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ти</w:t>
      </w:r>
      <w:r w:rsidRPr="00F51867">
        <w:rPr>
          <w:rFonts w:ascii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F51867">
        <w:rPr>
          <w:rFonts w:ascii="Times New Roman" w:hAnsi="Times New Roman" w:cs="Times New Roman"/>
          <w:color w:val="000000"/>
          <w:spacing w:val="-11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9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го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Pr="00F51867">
        <w:rPr>
          <w:rFonts w:ascii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бу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ую</w:t>
      </w:r>
      <w:r w:rsidRPr="00F51867">
        <w:rPr>
          <w:rFonts w:ascii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отч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ё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гламе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тирую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ие</w:t>
      </w:r>
      <w:r w:rsidRPr="00F51867">
        <w:rPr>
          <w:rFonts w:ascii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деятель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ь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ия</w:t>
      </w:r>
      <w:r w:rsidRPr="00F51867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внутр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нн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окумент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4025DE" w:rsidRPr="00F51867" w:rsidRDefault="004025DE" w:rsidP="00F51867">
      <w:pPr>
        <w:widowControl w:val="0"/>
        <w:spacing w:before="1" w:line="236" w:lineRule="auto"/>
        <w:ind w:left="175" w:right="-60" w:firstLine="696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F51867">
        <w:rPr>
          <w:rFonts w:ascii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ер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ет</w:t>
      </w:r>
      <w:r w:rsidRPr="00F51867">
        <w:rPr>
          <w:rFonts w:ascii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асо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Pr="00F51867">
        <w:rPr>
          <w:rFonts w:ascii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дителем</w:t>
      </w:r>
      <w:r w:rsidRPr="00F51867">
        <w:rPr>
          <w:rFonts w:ascii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ш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е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Учреж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ения;</w:t>
      </w:r>
    </w:p>
    <w:p w:rsidR="004025DE" w:rsidRPr="00F51867" w:rsidRDefault="004025DE" w:rsidP="00F51867">
      <w:pPr>
        <w:widowControl w:val="0"/>
        <w:spacing w:before="4" w:line="236" w:lineRule="auto"/>
        <w:ind w:left="175" w:right="-67" w:firstLine="696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F51867"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пределах</w:t>
      </w:r>
      <w:r w:rsidRPr="00F51867">
        <w:rPr>
          <w:rFonts w:ascii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ей</w:t>
      </w:r>
      <w:r w:rsidRPr="00F51867">
        <w:rPr>
          <w:rFonts w:ascii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ко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ци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рас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же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ия</w:t>
      </w:r>
      <w:r w:rsidRPr="00F51867">
        <w:rPr>
          <w:rFonts w:ascii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даёт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ан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обязате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ые 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 ра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отниками</w:t>
      </w:r>
      <w:r w:rsidRPr="00F51867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еж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4025DE" w:rsidRPr="00F51867" w:rsidRDefault="004025DE" w:rsidP="00F51867">
      <w:pPr>
        <w:widowControl w:val="0"/>
        <w:spacing w:before="10" w:line="232" w:lineRule="auto"/>
        <w:ind w:left="184" w:right="-66" w:firstLine="686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F51867">
        <w:rPr>
          <w:rFonts w:ascii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легирует</w:t>
      </w:r>
      <w:r w:rsidRPr="00F51867">
        <w:rPr>
          <w:rFonts w:ascii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ои</w:t>
      </w:r>
      <w:r w:rsidRPr="00F51867">
        <w:rPr>
          <w:rFonts w:ascii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зам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ля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распр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де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яет</w:t>
      </w:r>
      <w:r w:rsidRPr="00F51867">
        <w:rPr>
          <w:rFonts w:ascii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бя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нно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4025DE" w:rsidRPr="00F51867" w:rsidRDefault="004025DE" w:rsidP="00F51867">
      <w:pPr>
        <w:widowControl w:val="0"/>
        <w:spacing w:before="14" w:line="238" w:lineRule="auto"/>
        <w:ind w:left="189" w:right="-66" w:firstLine="681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F51867">
        <w:rPr>
          <w:rFonts w:ascii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>ш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ает</w:t>
      </w:r>
      <w:r w:rsidRPr="00F51867">
        <w:rPr>
          <w:rFonts w:ascii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ё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й 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Ф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еде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13"/>
          <w:sz w:val="24"/>
          <w:szCs w:val="24"/>
        </w:rPr>
        <w:t>Иркутской области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нас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им</w:t>
      </w:r>
      <w:r w:rsidRPr="00F51867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ав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мп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tabs>
          <w:tab w:val="left" w:pos="1765"/>
          <w:tab w:val="left" w:pos="3391"/>
          <w:tab w:val="left" w:pos="5359"/>
          <w:tab w:val="left" w:pos="6636"/>
          <w:tab w:val="left" w:pos="8248"/>
          <w:tab w:val="left" w:pos="8863"/>
        </w:tabs>
        <w:spacing w:line="235" w:lineRule="auto"/>
        <w:ind w:left="213" w:right="-19" w:firstLine="658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10"/>
          <w:sz w:val="24"/>
          <w:szCs w:val="24"/>
        </w:rPr>
        <w:t>5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9"/>
          <w:sz w:val="24"/>
          <w:szCs w:val="24"/>
        </w:rPr>
        <w:t>6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Дир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с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бщ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во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й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за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ти</w:t>
      </w:r>
      <w:r w:rsidRPr="00F51867">
        <w:rPr>
          <w:rFonts w:ascii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Pr="00F51867">
        <w:rPr>
          <w:rFonts w:ascii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мо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>ен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прин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тия</w:t>
      </w:r>
      <w:r w:rsidRPr="00F51867">
        <w:rPr>
          <w:rFonts w:ascii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реш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ния</w:t>
      </w:r>
      <w:r w:rsidRPr="00F51867">
        <w:rPr>
          <w:rFonts w:ascii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о 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за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кл</w:t>
      </w:r>
      <w:r w:rsidRPr="00F51867">
        <w:rPr>
          <w:rFonts w:ascii="Times New Roman" w:hAnsi="Times New Roman" w:cs="Times New Roman"/>
          <w:color w:val="000000"/>
          <w:spacing w:val="-13"/>
          <w:sz w:val="24"/>
          <w:szCs w:val="24"/>
        </w:rPr>
        <w:t>ю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9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и.</w:t>
      </w:r>
    </w:p>
    <w:p w:rsidR="004025DE" w:rsidRPr="00F51867" w:rsidRDefault="004025DE" w:rsidP="00F51867">
      <w:pPr>
        <w:widowControl w:val="0"/>
        <w:spacing w:before="5" w:line="241" w:lineRule="auto"/>
        <w:ind w:left="163" w:right="3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5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9"/>
          <w:sz w:val="24"/>
          <w:szCs w:val="24"/>
        </w:rPr>
        <w:t>7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Дир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чреж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ения</w:t>
      </w:r>
      <w:r w:rsidRPr="00F51867">
        <w:rPr>
          <w:rFonts w:ascii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несёт</w:t>
      </w:r>
      <w:r w:rsidRPr="00F51867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Учре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ден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ем</w:t>
      </w:r>
      <w:r w:rsidRPr="00F51867">
        <w:rPr>
          <w:rFonts w:ascii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ть</w:t>
      </w:r>
      <w:r w:rsidRPr="00F51867">
        <w:rPr>
          <w:rFonts w:ascii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11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9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причинённых</w:t>
      </w:r>
      <w:r w:rsidRPr="00F51867">
        <w:rPr>
          <w:rFonts w:ascii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Учреж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ию</w:t>
      </w:r>
      <w:r w:rsidRPr="00F51867">
        <w:rPr>
          <w:rFonts w:ascii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льтат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ш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ия кру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лки</w:t>
      </w:r>
      <w:r w:rsidRPr="00F51867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или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сделки</w:t>
      </w:r>
      <w:r w:rsidRPr="00F51867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интересованностью</w:t>
      </w:r>
      <w:r w:rsidRPr="00F51867">
        <w:rPr>
          <w:rFonts w:ascii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наруш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бов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ий</w:t>
      </w:r>
    </w:p>
    <w:p w:rsidR="004025DE" w:rsidRPr="00F51867" w:rsidRDefault="004025DE" w:rsidP="00F51867">
      <w:pPr>
        <w:widowControl w:val="0"/>
        <w:spacing w:before="3" w:line="238" w:lineRule="auto"/>
        <w:ind w:left="290" w:right="-20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9"/>
          <w:sz w:val="24"/>
          <w:szCs w:val="24"/>
        </w:rPr>
        <w:t>за</w:t>
      </w:r>
      <w:r w:rsidRPr="00F51867">
        <w:rPr>
          <w:rFonts w:ascii="Times New Roman" w:hAnsi="Times New Roman" w:cs="Times New Roman"/>
          <w:color w:val="000000"/>
          <w:spacing w:val="-11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1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1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1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независ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мо</w:t>
      </w:r>
      <w:r w:rsidRPr="00F51867">
        <w:rPr>
          <w:rFonts w:ascii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бы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эт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сдел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й.</w:t>
      </w:r>
    </w:p>
    <w:p w:rsidR="004025DE" w:rsidRPr="00F51867" w:rsidRDefault="004025DE" w:rsidP="00F51867">
      <w:pPr>
        <w:spacing w:after="89" w:line="240" w:lineRule="exact"/>
        <w:rPr>
          <w:rFonts w:ascii="Times New Roman" w:hAnsi="Times New Roman" w:cs="Times New Roman"/>
          <w:sz w:val="24"/>
          <w:szCs w:val="24"/>
        </w:rPr>
      </w:pPr>
    </w:p>
    <w:p w:rsidR="004025DE" w:rsidRPr="00F51867" w:rsidRDefault="004025DE" w:rsidP="00F51867">
      <w:pPr>
        <w:widowControl w:val="0"/>
        <w:spacing w:line="239" w:lineRule="auto"/>
        <w:ind w:left="3171" w:right="-58" w:hanging="2203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b/>
          <w:bCs/>
          <w:color w:val="000000"/>
          <w:spacing w:val="-12"/>
          <w:sz w:val="24"/>
          <w:szCs w:val="24"/>
        </w:rPr>
        <w:t>6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Ко</w:t>
      </w:r>
      <w:r w:rsidRPr="00F51867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м</w:t>
      </w:r>
      <w:r w:rsidRPr="00F51867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п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ет</w:t>
      </w:r>
      <w:r w:rsidRPr="00F51867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ци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У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</w:t>
      </w:r>
      <w:r w:rsidRPr="00F51867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ит</w:t>
      </w:r>
      <w:r w:rsidRPr="00F51867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ля</w:t>
      </w:r>
      <w:r w:rsidRPr="00F51867">
        <w:rPr>
          <w:rFonts w:ascii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б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</w:t>
      </w:r>
      <w:r w:rsidRPr="00F51867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ен</w:t>
      </w:r>
      <w:r w:rsidRPr="00F51867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ика</w:t>
      </w:r>
      <w:r w:rsidRPr="00F51867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м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ущества</w:t>
      </w:r>
      <w:r w:rsidRPr="00F51867">
        <w:rPr>
          <w:rFonts w:ascii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</w:rPr>
        <w:t>облас</w:t>
      </w:r>
      <w:r w:rsidRPr="00F51867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т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п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</w:t>
      </w:r>
      <w:r w:rsidRPr="00F51867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ле</w:t>
      </w:r>
      <w:r w:rsidRPr="00F51867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ия</w:t>
      </w:r>
      <w:r w:rsidRPr="00F51867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чр</w:t>
      </w:r>
      <w:r w:rsidRPr="00F51867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жд</w:t>
      </w:r>
      <w:r w:rsidRPr="00F51867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ни</w:t>
      </w:r>
      <w:r w:rsidRPr="00F51867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</w:t>
      </w:r>
    </w:p>
    <w:p w:rsidR="004025DE" w:rsidRPr="00F51867" w:rsidRDefault="004025DE" w:rsidP="00F51867">
      <w:pPr>
        <w:spacing w:after="73" w:line="240" w:lineRule="exact"/>
        <w:rPr>
          <w:rFonts w:ascii="Times New Roman" w:hAnsi="Times New Roman" w:cs="Times New Roman"/>
          <w:sz w:val="24"/>
          <w:szCs w:val="24"/>
        </w:rPr>
      </w:pPr>
    </w:p>
    <w:p w:rsidR="004025DE" w:rsidRPr="00F51867" w:rsidRDefault="004025DE" w:rsidP="00F51867">
      <w:pPr>
        <w:widowControl w:val="0"/>
        <w:spacing w:line="239" w:lineRule="auto"/>
        <w:ind w:left="856" w:right="-20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6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9"/>
          <w:sz w:val="24"/>
          <w:szCs w:val="24"/>
        </w:rPr>
        <w:t>1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Полном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чия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Учр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4025DE" w:rsidRPr="00F51867" w:rsidRDefault="004025DE" w:rsidP="00F51867">
      <w:pPr>
        <w:widowControl w:val="0"/>
        <w:spacing w:line="236" w:lineRule="auto"/>
        <w:ind w:left="213" w:right="-40" w:firstLine="638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6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1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1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ве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1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та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также</w:t>
      </w:r>
      <w:r w:rsidRPr="00F51867">
        <w:rPr>
          <w:rFonts w:ascii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ые</w:t>
      </w:r>
      <w:r w:rsidRPr="00F51867">
        <w:rPr>
          <w:rFonts w:ascii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не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о 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изм</w:t>
      </w:r>
      <w:r w:rsidRPr="00F51867">
        <w:rPr>
          <w:rFonts w:ascii="Times New Roman" w:hAnsi="Times New Roman" w:cs="Times New Roman"/>
          <w:color w:val="000000"/>
          <w:spacing w:val="-10"/>
          <w:sz w:val="24"/>
          <w:szCs w:val="24"/>
        </w:rPr>
        <w:t>ен</w:t>
      </w:r>
      <w:r w:rsidRPr="00F51867">
        <w:rPr>
          <w:rFonts w:ascii="Times New Roman" w:hAnsi="Times New Roman" w:cs="Times New Roman"/>
          <w:color w:val="000000"/>
          <w:spacing w:val="-9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11"/>
          <w:sz w:val="24"/>
          <w:szCs w:val="24"/>
        </w:rPr>
        <w:t>ни</w:t>
      </w:r>
      <w:r w:rsidRPr="00F51867">
        <w:rPr>
          <w:rFonts w:ascii="Times New Roman" w:hAnsi="Times New Roman" w:cs="Times New Roman"/>
          <w:color w:val="000000"/>
          <w:spacing w:val="-1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spacing w:before="14" w:line="240" w:lineRule="auto"/>
        <w:ind w:left="242" w:right="-50" w:firstLine="610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6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1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2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Назначает</w:t>
      </w:r>
      <w:r w:rsidRPr="00F51867">
        <w:rPr>
          <w:rFonts w:ascii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устано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пор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ля</w:t>
      </w:r>
      <w:r w:rsidRPr="00F51867">
        <w:rPr>
          <w:rFonts w:ascii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Учреж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ия</w:t>
      </w:r>
      <w:r w:rsidRPr="00F51867">
        <w:rPr>
          <w:rFonts w:ascii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 прекр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ет</w:t>
      </w:r>
      <w:r w:rsidRPr="00F51867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ол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омо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spacing w:before="4" w:line="236" w:lineRule="auto"/>
        <w:ind w:left="372" w:right="-37" w:firstLine="475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6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1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3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За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лючает</w:t>
      </w:r>
      <w:r w:rsidRPr="00F51867">
        <w:rPr>
          <w:rFonts w:ascii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кращает</w:t>
      </w:r>
      <w:r w:rsidRPr="00F51867">
        <w:rPr>
          <w:rFonts w:ascii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рудово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гов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ково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 у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ре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ия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spacing w:before="4" w:line="236" w:lineRule="auto"/>
        <w:ind w:left="213" w:right="-32" w:firstLine="15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6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1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4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Форм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ет</w:t>
      </w:r>
      <w:r w:rsidRPr="00F51867">
        <w:rPr>
          <w:rFonts w:ascii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утверждает</w:t>
      </w:r>
      <w:r w:rsidRPr="00F51867">
        <w:rPr>
          <w:rFonts w:ascii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муниципальное</w:t>
      </w:r>
      <w:r w:rsidRPr="00F51867">
        <w:rPr>
          <w:rFonts w:ascii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ание</w:t>
      </w:r>
      <w:r w:rsidRPr="00F51867">
        <w:rPr>
          <w:rFonts w:ascii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Pr="00F51867">
        <w:rPr>
          <w:rFonts w:ascii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 :</w:t>
      </w:r>
      <w:r w:rsidRPr="00F51867">
        <w:rPr>
          <w:rFonts w:ascii="Times New Roman" w:hAnsi="Times New Roman" w:cs="Times New Roman"/>
          <w:color w:val="000000"/>
          <w:spacing w:val="-4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6"/>
          <w:sz w:val="24"/>
          <w:szCs w:val="24"/>
        </w:rPr>
        <w:t>муниципальных</w:t>
      </w:r>
      <w:r w:rsidRPr="00F51867">
        <w:rPr>
          <w:rFonts w:ascii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услуг</w:t>
      </w:r>
      <w:r w:rsidRPr="00F51867">
        <w:rPr>
          <w:rFonts w:ascii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(в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ыпо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раб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т)</w:t>
      </w:r>
      <w:r w:rsidRPr="00F51867">
        <w:rPr>
          <w:rFonts w:ascii="Times New Roman" w:hAnsi="Times New Roman" w:cs="Times New Roman"/>
          <w:color w:val="000000"/>
          <w:spacing w:val="12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121"/>
          <w:sz w:val="24"/>
          <w:szCs w:val="24"/>
        </w:rPr>
        <w:t xml:space="preserve"> </w:t>
      </w:r>
    </w:p>
    <w:p w:rsidR="004025DE" w:rsidRPr="00F51867" w:rsidRDefault="004025DE" w:rsidP="00F51867">
      <w:pPr>
        <w:widowControl w:val="0"/>
        <w:tabs>
          <w:tab w:val="left" w:pos="2293"/>
          <w:tab w:val="left" w:pos="2955"/>
          <w:tab w:val="left" w:pos="5043"/>
          <w:tab w:val="left" w:pos="7337"/>
          <w:tab w:val="left" w:pos="9065"/>
        </w:tabs>
        <w:spacing w:before="14" w:line="236" w:lineRule="auto"/>
        <w:ind w:left="285" w:right="-30" w:firstLine="556"/>
        <w:rPr>
          <w:rFonts w:ascii="Times New Roman" w:hAnsi="Times New Roman" w:cs="Times New Roman"/>
          <w:color w:val="000000"/>
          <w:sz w:val="24"/>
          <w:szCs w:val="24"/>
        </w:rPr>
        <w:sectPr w:rsidR="004025DE" w:rsidRPr="00F51867">
          <w:pgSz w:w="12000" w:h="16900"/>
          <w:pgMar w:top="772" w:right="766" w:bottom="1134" w:left="1701" w:header="0" w:footer="0" w:gutter="0"/>
          <w:cols w:space="708"/>
        </w:sectPr>
      </w:pP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6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1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5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Опре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ел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ет</w:t>
      </w:r>
      <w:r w:rsidRPr="00F51867">
        <w:rPr>
          <w:rFonts w:ascii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пе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обо</w:t>
      </w:r>
      <w:r w:rsidRPr="00F51867">
        <w:rPr>
          <w:rFonts w:ascii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го</w:t>
      </w:r>
      <w:r w:rsidRPr="00F51867">
        <w:rPr>
          <w:rFonts w:ascii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ого</w:t>
      </w:r>
      <w:r w:rsidRPr="00F51867">
        <w:rPr>
          <w:rFonts w:ascii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уще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-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ё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нно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Учр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ием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ущества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ил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</w:p>
    <w:p w:rsidR="004025DE" w:rsidRPr="00F51867" w:rsidRDefault="004025DE" w:rsidP="00F51867">
      <w:pPr>
        <w:widowControl w:val="0"/>
        <w:spacing w:line="240" w:lineRule="auto"/>
        <w:ind w:left="4646" w:right="-20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14"/>
          <w:sz w:val="24"/>
          <w:szCs w:val="24"/>
        </w:rPr>
        <w:t>1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2</w:t>
      </w:r>
    </w:p>
    <w:p w:rsidR="004025DE" w:rsidRPr="00F51867" w:rsidRDefault="004025DE" w:rsidP="00F51867">
      <w:pPr>
        <w:spacing w:after="6" w:line="220" w:lineRule="exact"/>
        <w:rPr>
          <w:rFonts w:ascii="Times New Roman" w:hAnsi="Times New Roman" w:cs="Times New Roman"/>
          <w:sz w:val="24"/>
          <w:szCs w:val="24"/>
        </w:rPr>
      </w:pPr>
    </w:p>
    <w:p w:rsidR="004025DE" w:rsidRPr="00F51867" w:rsidRDefault="004025DE" w:rsidP="00F51867">
      <w:pPr>
        <w:widowControl w:val="0"/>
        <w:spacing w:line="236" w:lineRule="auto"/>
        <w:ind w:left="43" w:right="105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го</w:t>
      </w:r>
      <w:r w:rsidRPr="00F51867">
        <w:rPr>
          <w:rFonts w:ascii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ю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учреж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чё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у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ем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 пр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обретение</w:t>
      </w:r>
      <w:r w:rsidRPr="00F51867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та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ко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уще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tabs>
          <w:tab w:val="left" w:pos="1690"/>
          <w:tab w:val="left" w:pos="3975"/>
          <w:tab w:val="left" w:pos="6005"/>
          <w:tab w:val="left" w:pos="7753"/>
        </w:tabs>
        <w:spacing w:before="5" w:line="237" w:lineRule="auto"/>
        <w:ind w:left="43" w:right="149" w:firstLine="705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6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1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6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Предварительно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вы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с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вершение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м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соотв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ющ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кр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уста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ов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ен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>ым</w:t>
      </w:r>
      <w:r w:rsidRPr="00F51867">
        <w:rPr>
          <w:rFonts w:ascii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ун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1"/>
          <w:sz w:val="24"/>
          <w:szCs w:val="24"/>
        </w:rPr>
        <w:t>1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3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9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F51867">
        <w:rPr>
          <w:rFonts w:ascii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Федера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го</w:t>
      </w:r>
      <w:r w:rsidRPr="00F51867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кон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«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нек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рч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их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ац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ях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tabs>
          <w:tab w:val="left" w:pos="1665"/>
          <w:tab w:val="left" w:pos="2473"/>
          <w:tab w:val="left" w:pos="3312"/>
          <w:tab w:val="left" w:pos="4287"/>
          <w:tab w:val="left" w:pos="4646"/>
          <w:tab w:val="left" w:pos="5222"/>
          <w:tab w:val="left" w:pos="5630"/>
          <w:tab w:val="left" w:pos="6796"/>
          <w:tab w:val="left" w:pos="7900"/>
          <w:tab w:val="left" w:pos="8308"/>
        </w:tabs>
        <w:spacing w:line="239" w:lineRule="auto"/>
        <w:ind w:left="38" w:right="158" w:firstLine="710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6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1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7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Пр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ни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решения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бр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сд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лок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ем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ия,     </w:t>
      </w:r>
      <w:r w:rsidRPr="00F51867">
        <w:rPr>
          <w:rFonts w:ascii="Times New Roman" w:hAnsi="Times New Roman" w:cs="Times New Roman"/>
          <w:color w:val="000000"/>
          <w:spacing w:val="-4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с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ше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торы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имеет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я     </w:t>
      </w:r>
      <w:r w:rsidRPr="00F51867">
        <w:rPr>
          <w:rFonts w:ascii="Times New Roman" w:hAnsi="Times New Roman" w:cs="Times New Roman"/>
          <w:color w:val="000000"/>
          <w:spacing w:val="-4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заинтер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 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де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ая</w:t>
      </w:r>
      <w:r w:rsidRPr="00F51867">
        <w:rPr>
          <w:rFonts w:ascii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соот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ии</w:t>
      </w:r>
      <w:r w:rsidRPr="00F51867">
        <w:rPr>
          <w:rFonts w:ascii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и,</w:t>
      </w:r>
      <w:r w:rsidRPr="00F51867">
        <w:rPr>
          <w:rFonts w:ascii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ус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ановленными</w:t>
      </w:r>
      <w:r w:rsidRPr="00F51867">
        <w:rPr>
          <w:rFonts w:ascii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стат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0"/>
          <w:sz w:val="24"/>
          <w:szCs w:val="24"/>
        </w:rPr>
        <w:t>2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7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Фе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она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«О 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мер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их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ац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ях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tabs>
          <w:tab w:val="left" w:pos="1997"/>
          <w:tab w:val="left" w:pos="3922"/>
          <w:tab w:val="left" w:pos="5836"/>
          <w:tab w:val="left" w:pos="6523"/>
          <w:tab w:val="left" w:pos="7531"/>
        </w:tabs>
        <w:spacing w:line="236" w:lineRule="auto"/>
        <w:ind w:left="38" w:right="147" w:firstLine="710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6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1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8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ста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поря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ок</w:t>
      </w:r>
      <w:r w:rsidRPr="00F51867">
        <w:rPr>
          <w:rFonts w:ascii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де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ия</w:t>
      </w:r>
      <w:r w:rsidRPr="00F51867">
        <w:rPr>
          <w:rFonts w:ascii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ф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из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их</w:t>
      </w:r>
      <w:r w:rsidRPr="00F51867">
        <w:rPr>
          <w:rFonts w:ascii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 юридических</w:t>
      </w:r>
      <w:r w:rsidRPr="00F51867">
        <w:rPr>
          <w:rFonts w:ascii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усл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ги</w:t>
      </w:r>
      <w:r w:rsidRPr="00F51867">
        <w:rPr>
          <w:rFonts w:ascii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(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ты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),</w:t>
      </w:r>
      <w:r w:rsidRPr="00F51867">
        <w:rPr>
          <w:rFonts w:ascii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от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ос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ящ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ие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осно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ным</w:t>
      </w:r>
      <w:r w:rsidRPr="00F51867">
        <w:rPr>
          <w:rFonts w:ascii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да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 д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ятельности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У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реждения,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аз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све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у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 г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нно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го</w:t>
      </w:r>
      <w:r w:rsidRPr="00F51867">
        <w:rPr>
          <w:rFonts w:ascii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ия,</w:t>
      </w:r>
      <w:r w:rsidRPr="00F51867">
        <w:rPr>
          <w:rFonts w:ascii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так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луч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ределё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ф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еде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ым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ак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ми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пределах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овленного</w:t>
      </w:r>
      <w:r w:rsidRPr="00F51867">
        <w:rPr>
          <w:rFonts w:ascii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го</w:t>
      </w:r>
      <w:r w:rsidRPr="00F51867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spacing w:line="236" w:lineRule="auto"/>
        <w:ind w:left="33" w:right="147" w:firstLine="711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6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1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9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Опре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ел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ет</w:t>
      </w:r>
      <w:r w:rsidRPr="00F51867">
        <w:rPr>
          <w:rFonts w:ascii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по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ядок</w:t>
      </w:r>
      <w:r w:rsidRPr="00F51867">
        <w:rPr>
          <w:rFonts w:ascii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составле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ия</w:t>
      </w:r>
      <w:r w:rsidRPr="00F51867">
        <w:rPr>
          <w:rFonts w:ascii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ут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ерждения</w:t>
      </w:r>
      <w:r w:rsidRPr="00F51867">
        <w:rPr>
          <w:rFonts w:ascii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ё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та</w:t>
      </w:r>
      <w:r w:rsidRPr="00F51867">
        <w:rPr>
          <w:rFonts w:ascii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 р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льта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ят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но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ти</w:t>
      </w:r>
      <w:r w:rsidRPr="00F51867">
        <w:rPr>
          <w:rFonts w:ascii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ия</w:t>
      </w:r>
      <w:r w:rsidRPr="00F51867">
        <w:rPr>
          <w:rFonts w:ascii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испол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зов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нии</w:t>
      </w:r>
      <w:r w:rsidRPr="00F51867"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ё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за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да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го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tabs>
          <w:tab w:val="left" w:pos="1811"/>
          <w:tab w:val="left" w:pos="3885"/>
          <w:tab w:val="left" w:pos="5871"/>
          <w:tab w:val="left" w:pos="6869"/>
          <w:tab w:val="left" w:pos="8103"/>
        </w:tabs>
        <w:spacing w:before="4" w:line="240" w:lineRule="auto"/>
        <w:ind w:left="38" w:right="154" w:firstLine="706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6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1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10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Сог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асов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вает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расп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ря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осо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ц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 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закре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лё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Учр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ием</w:t>
      </w:r>
      <w:r w:rsidRPr="00F51867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ом</w:t>
      </w:r>
      <w:r w:rsidRPr="00F51867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уще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тва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 прио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ретён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ым</w:t>
      </w:r>
      <w:r w:rsidRPr="00F51867">
        <w:rPr>
          <w:rFonts w:ascii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реждением</w:t>
      </w:r>
      <w:r w:rsidRPr="00F51867">
        <w:rPr>
          <w:rFonts w:ascii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за</w:t>
      </w:r>
      <w:r w:rsidRPr="00F51867">
        <w:rPr>
          <w:rFonts w:ascii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чё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вы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елен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ых</w:t>
      </w:r>
      <w:r w:rsidRPr="00F51867">
        <w:rPr>
          <w:rFonts w:ascii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 п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ние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го</w:t>
      </w:r>
      <w:r w:rsidRPr="00F51867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tabs>
          <w:tab w:val="left" w:pos="1843"/>
          <w:tab w:val="left" w:pos="3956"/>
          <w:tab w:val="left" w:pos="5986"/>
          <w:tab w:val="left" w:pos="7911"/>
        </w:tabs>
        <w:spacing w:line="236" w:lineRule="auto"/>
        <w:ind w:left="33" w:right="118" w:firstLine="711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6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1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11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недви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им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м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числе</w:t>
      </w:r>
      <w:r w:rsidRPr="00F51867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еда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1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11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9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1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spacing w:before="4" w:line="240" w:lineRule="auto"/>
        <w:ind w:left="33" w:right="154" w:firstLine="706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6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1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12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Сог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асов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вает</w:t>
      </w:r>
      <w:r w:rsidRPr="00F51867">
        <w:rPr>
          <w:rFonts w:ascii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вн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сение</w:t>
      </w:r>
      <w:r w:rsidRPr="00F51867">
        <w:rPr>
          <w:rFonts w:ascii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Учреждением</w:t>
      </w:r>
      <w:r w:rsidRPr="00F51867">
        <w:rPr>
          <w:rFonts w:ascii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учаях</w:t>
      </w:r>
      <w:r w:rsidRPr="00F51867">
        <w:rPr>
          <w:rFonts w:ascii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ря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дк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предусмотрены</w:t>
      </w:r>
      <w:r w:rsidRPr="00F51867">
        <w:rPr>
          <w:rFonts w:ascii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фе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ым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ми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не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есл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установлено</w:t>
      </w:r>
      <w:r w:rsidRPr="00F51867">
        <w:rPr>
          <w:rFonts w:ascii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условиями</w:t>
      </w:r>
      <w:r w:rsidRPr="00F51867">
        <w:rPr>
          <w:rFonts w:ascii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дос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авления),</w:t>
      </w:r>
      <w:r w:rsidRPr="00F51867">
        <w:rPr>
          <w:rFonts w:ascii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го</w:t>
      </w:r>
      <w:r w:rsidRPr="00F51867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имущества</w:t>
      </w:r>
      <w:r w:rsidRPr="00F51867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(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кро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е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го</w:t>
      </w:r>
      <w:r w:rsidRPr="00F51867">
        <w:rPr>
          <w:rFonts w:ascii="Times New Roman" w:hAnsi="Times New Roman" w:cs="Times New Roman"/>
          <w:color w:val="000000"/>
          <w:spacing w:val="18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им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ес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ва</w:t>
      </w:r>
      <w:r w:rsidRPr="00F51867">
        <w:rPr>
          <w:rFonts w:ascii="Times New Roman" w:hAnsi="Times New Roman" w:cs="Times New Roman"/>
          <w:color w:val="000000"/>
          <w:spacing w:val="18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бо</w:t>
      </w:r>
      <w:r w:rsidRPr="00F51867">
        <w:rPr>
          <w:rFonts w:ascii="Times New Roman" w:hAnsi="Times New Roman" w:cs="Times New Roman"/>
          <w:color w:val="000000"/>
          <w:spacing w:val="18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це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нно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го</w:t>
      </w:r>
      <w:r w:rsidRPr="00F51867">
        <w:rPr>
          <w:rFonts w:ascii="Times New Roman" w:hAnsi="Times New Roman" w:cs="Times New Roman"/>
          <w:color w:val="000000"/>
          <w:spacing w:val="18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движи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ого</w:t>
      </w:r>
      <w:r w:rsidRPr="00F51867">
        <w:rPr>
          <w:rFonts w:ascii="Times New Roman" w:hAnsi="Times New Roman" w:cs="Times New Roman"/>
          <w:color w:val="000000"/>
          <w:spacing w:val="18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ва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)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19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 у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тавный</w:t>
      </w:r>
      <w:r w:rsidRPr="00F51867">
        <w:rPr>
          <w:rFonts w:ascii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(с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ладочный)</w:t>
      </w:r>
      <w:r w:rsidRPr="00F51867">
        <w:rPr>
          <w:rFonts w:ascii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ап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ал</w:t>
      </w:r>
      <w:r w:rsidRPr="00F51867">
        <w:rPr>
          <w:rFonts w:ascii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оз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обще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тв</w:t>
      </w:r>
      <w:r w:rsidRPr="00F51867">
        <w:rPr>
          <w:rFonts w:ascii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ед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м 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ко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им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ес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ва</w:t>
      </w:r>
      <w:r w:rsidRPr="00F51867">
        <w:rPr>
          <w:rFonts w:ascii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иным</w:t>
      </w:r>
      <w:r w:rsidRPr="00F51867">
        <w:rPr>
          <w:rFonts w:ascii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зо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аче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их</w:t>
      </w:r>
      <w:r w:rsidRPr="00F51867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учредителя</w:t>
      </w:r>
      <w:r w:rsidRPr="00F51867">
        <w:rPr>
          <w:rFonts w:ascii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ни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spacing w:line="240" w:lineRule="auto"/>
        <w:ind w:left="25" w:right="166" w:firstLine="710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6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1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13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Сог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асов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вает</w:t>
      </w:r>
      <w:r w:rsidRPr="00F51867">
        <w:rPr>
          <w:rFonts w:ascii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уч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усмотренн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ф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еде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ым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акона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мер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им</w:t>
      </w:r>
      <w:r w:rsidRPr="00F51867">
        <w:rPr>
          <w:rFonts w:ascii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органи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ац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ям</w:t>
      </w:r>
      <w:r w:rsidRPr="00F51867">
        <w:rPr>
          <w:rFonts w:ascii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уч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ля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астника</w:t>
      </w:r>
      <w:r w:rsidRPr="00F51867">
        <w:rPr>
          <w:rFonts w:ascii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5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не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тв</w:t>
      </w:r>
      <w:r w:rsidRPr="00F51867">
        <w:rPr>
          <w:rFonts w:ascii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(е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ли</w:t>
      </w:r>
      <w:r w:rsidRPr="00F51867">
        <w:rPr>
          <w:rFonts w:ascii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иное</w:t>
      </w:r>
      <w:r w:rsidRPr="00F51867">
        <w:rPr>
          <w:rFonts w:ascii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ус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ановлено</w:t>
      </w:r>
      <w:r w:rsidRPr="00F51867">
        <w:rPr>
          <w:rFonts w:ascii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ия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 пр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доставления)</w:t>
      </w:r>
      <w:r w:rsidRPr="00F51867">
        <w:rPr>
          <w:rFonts w:ascii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го</w:t>
      </w:r>
      <w:r w:rsidRPr="00F51867">
        <w:rPr>
          <w:rFonts w:ascii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за</w:t>
      </w:r>
      <w:r w:rsidRPr="00F51867">
        <w:rPr>
          <w:rFonts w:ascii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исключ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бо</w:t>
      </w:r>
      <w:r w:rsidRPr="00F51867">
        <w:rPr>
          <w:rFonts w:ascii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це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 дв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го</w:t>
      </w:r>
      <w:r w:rsidRPr="00F51867">
        <w:rPr>
          <w:rFonts w:ascii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ущества,</w:t>
      </w:r>
      <w:r w:rsidRPr="00F51867">
        <w:rPr>
          <w:rFonts w:ascii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пл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ё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го</w:t>
      </w:r>
      <w:r w:rsidRPr="00F51867">
        <w:rPr>
          <w:rFonts w:ascii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за</w:t>
      </w:r>
      <w:r w:rsidRPr="00F51867">
        <w:rPr>
          <w:rFonts w:ascii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реждением</w:t>
      </w:r>
      <w:r w:rsidRPr="00F51867">
        <w:rPr>
          <w:rFonts w:ascii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 п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ё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го</w:t>
      </w:r>
      <w:r w:rsidRPr="00F51867">
        <w:rPr>
          <w:rFonts w:ascii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Учреждением</w:t>
      </w:r>
      <w:r w:rsidRPr="00F51867">
        <w:rPr>
          <w:rFonts w:ascii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чё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выделенных</w:t>
      </w:r>
      <w:r w:rsidRPr="00F51867"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ем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рио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ретен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го</w:t>
      </w:r>
      <w:r w:rsidRPr="00F51867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а,</w:t>
      </w:r>
      <w:r w:rsidRPr="00F51867">
        <w:rPr>
          <w:rFonts w:ascii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так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го</w:t>
      </w:r>
      <w:r w:rsidRPr="00F51867">
        <w:rPr>
          <w:rFonts w:ascii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tabs>
          <w:tab w:val="left" w:pos="1954"/>
          <w:tab w:val="left" w:pos="4119"/>
          <w:tab w:val="left" w:pos="5990"/>
          <w:tab w:val="left" w:pos="7945"/>
        </w:tabs>
        <w:spacing w:line="236" w:lineRule="auto"/>
        <w:ind w:left="15" w:right="134" w:firstLine="710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6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1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14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Ос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ществляет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ф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нс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обеспечение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я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муниципального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spacing w:line="239" w:lineRule="auto"/>
        <w:ind w:left="715" w:right="-20"/>
        <w:rPr>
          <w:rFonts w:ascii="Times New Roman" w:hAnsi="Times New Roman" w:cs="Times New Roman"/>
          <w:color w:val="000000"/>
          <w:sz w:val="24"/>
          <w:szCs w:val="24"/>
        </w:rPr>
        <w:sectPr w:rsidR="004025DE" w:rsidRPr="00F51867">
          <w:pgSz w:w="11951" w:h="16866"/>
          <w:pgMar w:top="700" w:right="850" w:bottom="1134" w:left="1521" w:header="0" w:footer="0" w:gutter="0"/>
          <w:cols w:space="708"/>
        </w:sectPr>
      </w:pP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6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1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1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7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19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Осуще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тв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яет</w:t>
      </w:r>
      <w:r w:rsidRPr="00F51867">
        <w:rPr>
          <w:rFonts w:ascii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конт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за</w:t>
      </w:r>
      <w:r w:rsidRPr="00F51867">
        <w:rPr>
          <w:rFonts w:ascii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де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те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ьн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ью</w:t>
      </w:r>
      <w:r w:rsidRPr="00F51867">
        <w:rPr>
          <w:rFonts w:ascii="Times New Roman" w:hAnsi="Times New Roman" w:cs="Times New Roman"/>
          <w:color w:val="000000"/>
          <w:spacing w:val="18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ия</w:t>
      </w:r>
      <w:r w:rsidRPr="00F51867">
        <w:rPr>
          <w:rFonts w:ascii="Times New Roman" w:hAnsi="Times New Roman" w:cs="Times New Roman"/>
          <w:color w:val="000000"/>
          <w:spacing w:val="18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</w:p>
    <w:p w:rsidR="004025DE" w:rsidRPr="00F51867" w:rsidRDefault="004025DE" w:rsidP="00F51867">
      <w:pPr>
        <w:widowControl w:val="0"/>
        <w:spacing w:line="236" w:lineRule="auto"/>
        <w:ind w:left="228" w:right="-2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ии</w:t>
      </w:r>
      <w:r w:rsidRPr="00F51867">
        <w:rPr>
          <w:rFonts w:ascii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онод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bCs/>
          <w:color w:val="000000"/>
          <w:spacing w:val="2"/>
          <w:sz w:val="24"/>
          <w:szCs w:val="24"/>
        </w:rPr>
        <w:t>РФ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tabs>
          <w:tab w:val="left" w:pos="1927"/>
        </w:tabs>
        <w:spacing w:line="240" w:lineRule="auto"/>
        <w:ind w:left="228" w:right="-7" w:firstLine="710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4025DE" w:rsidRPr="00F51867" w:rsidRDefault="004025DE" w:rsidP="00F51867">
      <w:pPr>
        <w:widowControl w:val="0"/>
        <w:tabs>
          <w:tab w:val="left" w:pos="1793"/>
          <w:tab w:val="left" w:pos="2749"/>
          <w:tab w:val="left" w:pos="6729"/>
        </w:tabs>
        <w:spacing w:line="240" w:lineRule="auto"/>
        <w:ind w:left="176" w:right="-12" w:firstLine="725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6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2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8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И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ые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п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омо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ия</w:t>
      </w:r>
      <w:r w:rsidRPr="00F51867">
        <w:rPr>
          <w:rFonts w:ascii="Times New Roman" w:hAnsi="Times New Roman" w:cs="Times New Roman"/>
          <w:color w:val="000000"/>
          <w:spacing w:val="20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20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отве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ствии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с</w:t>
      </w:r>
      <w:r w:rsidRPr="00F51867">
        <w:rPr>
          <w:rFonts w:ascii="Times New Roman" w:hAnsi="Times New Roman" w:cs="Times New Roman"/>
          <w:color w:val="000000"/>
          <w:spacing w:val="20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вы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20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 Ро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ой</w:t>
      </w:r>
      <w:r w:rsidRPr="00F51867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Федерации и</w:t>
      </w:r>
      <w:r w:rsidRPr="00F51867">
        <w:rPr>
          <w:rFonts w:ascii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Иркутской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бл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spacing w:after="109" w:line="240" w:lineRule="exact"/>
        <w:rPr>
          <w:rFonts w:ascii="Times New Roman" w:hAnsi="Times New Roman" w:cs="Times New Roman"/>
          <w:sz w:val="24"/>
          <w:szCs w:val="24"/>
        </w:rPr>
      </w:pPr>
    </w:p>
    <w:p w:rsidR="004025DE" w:rsidRPr="00F51867" w:rsidRDefault="004025DE" w:rsidP="00F51867">
      <w:pPr>
        <w:spacing w:after="82" w:line="240" w:lineRule="exact"/>
        <w:rPr>
          <w:rFonts w:ascii="Times New Roman" w:hAnsi="Times New Roman" w:cs="Times New Roman"/>
          <w:sz w:val="24"/>
          <w:szCs w:val="24"/>
        </w:rPr>
      </w:pPr>
    </w:p>
    <w:p w:rsidR="004025DE" w:rsidRPr="00F51867" w:rsidRDefault="004025DE" w:rsidP="00F51867">
      <w:pPr>
        <w:widowControl w:val="0"/>
        <w:spacing w:line="240" w:lineRule="auto"/>
        <w:ind w:left="3177" w:right="-2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b/>
          <w:bCs/>
          <w:color w:val="000000"/>
          <w:spacing w:val="-8"/>
          <w:sz w:val="24"/>
          <w:szCs w:val="24"/>
        </w:rPr>
        <w:t>8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Пр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в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б</w:t>
      </w:r>
      <w:r w:rsidRPr="00F51867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я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ан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</w:t>
      </w:r>
    </w:p>
    <w:p w:rsidR="004025DE" w:rsidRPr="00F51867" w:rsidRDefault="004025DE" w:rsidP="00F51867">
      <w:pPr>
        <w:spacing w:after="72" w:line="240" w:lineRule="exact"/>
        <w:rPr>
          <w:rFonts w:ascii="Times New Roman" w:hAnsi="Times New Roman" w:cs="Times New Roman"/>
          <w:sz w:val="24"/>
          <w:szCs w:val="24"/>
        </w:rPr>
      </w:pPr>
    </w:p>
    <w:p w:rsidR="004025DE" w:rsidRPr="00F51867" w:rsidRDefault="004025DE" w:rsidP="00F51867">
      <w:pPr>
        <w:widowControl w:val="0"/>
        <w:tabs>
          <w:tab w:val="left" w:pos="1440"/>
          <w:tab w:val="left" w:pos="2631"/>
          <w:tab w:val="left" w:pos="3226"/>
          <w:tab w:val="left" w:pos="4368"/>
          <w:tab w:val="left" w:pos="6106"/>
          <w:tab w:val="left" w:pos="7018"/>
          <w:tab w:val="left" w:pos="7431"/>
          <w:tab w:val="left" w:pos="7988"/>
          <w:tab w:val="left" w:pos="9288"/>
        </w:tabs>
        <w:spacing w:line="237" w:lineRule="auto"/>
        <w:ind w:left="34" w:right="381" w:firstLine="715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8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9"/>
          <w:sz w:val="24"/>
          <w:szCs w:val="24"/>
        </w:rPr>
        <w:t>1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Учрежд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ществляет</w:t>
      </w:r>
      <w:r w:rsidRPr="00F51867">
        <w:rPr>
          <w:rFonts w:ascii="Times New Roman" w:hAnsi="Times New Roman" w:cs="Times New Roman"/>
          <w:color w:val="000000"/>
          <w:spacing w:val="20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ят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ль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ос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ть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с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акон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ств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Ро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ск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Ф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дер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Иркутской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и     </w:t>
      </w:r>
      <w:r w:rsidRPr="00F51867">
        <w:rPr>
          <w:rFonts w:ascii="Times New Roman" w:hAnsi="Times New Roman" w:cs="Times New Roman"/>
          <w:color w:val="000000"/>
          <w:spacing w:val="-6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им</w:t>
      </w:r>
      <w:r w:rsidRPr="00F51867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ом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spacing w:before="13" w:line="239" w:lineRule="auto"/>
        <w:ind w:left="744" w:right="-20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8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9"/>
          <w:sz w:val="24"/>
          <w:szCs w:val="24"/>
        </w:rPr>
        <w:t>2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вып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ния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ус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авных</w:t>
      </w:r>
      <w:r w:rsidRPr="00F51867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целе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Учрежд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ние</w:t>
      </w:r>
      <w:r w:rsidRPr="00F51867">
        <w:rPr>
          <w:rFonts w:ascii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еет</w:t>
      </w:r>
      <w:r w:rsidRPr="00F51867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во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4025DE" w:rsidRPr="00F51867" w:rsidRDefault="004025DE" w:rsidP="00F51867">
      <w:pPr>
        <w:widowControl w:val="0"/>
        <w:tabs>
          <w:tab w:val="left" w:pos="2006"/>
          <w:tab w:val="left" w:pos="4109"/>
          <w:tab w:val="left" w:pos="4666"/>
          <w:tab w:val="left" w:pos="6696"/>
          <w:tab w:val="left" w:pos="8271"/>
        </w:tabs>
        <w:spacing w:line="237" w:lineRule="auto"/>
        <w:ind w:left="34" w:right="397" w:firstLine="1233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с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ф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иал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 пр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ль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а,</w:t>
      </w:r>
      <w:r w:rsidRPr="00F51867">
        <w:rPr>
          <w:rFonts w:ascii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особленн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рукт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аз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F51867">
        <w:rPr>
          <w:rFonts w:ascii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ер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дат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ь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ло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ителей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пр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реш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ния</w:t>
      </w:r>
      <w:r w:rsidRPr="00F51867">
        <w:rPr>
          <w:rFonts w:ascii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 ре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рганизации</w:t>
      </w:r>
      <w:r w:rsidRPr="00F51867">
        <w:rPr>
          <w:rFonts w:ascii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ли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ации;</w:t>
      </w:r>
    </w:p>
    <w:p w:rsidR="004025DE" w:rsidRPr="00F51867" w:rsidRDefault="004025DE" w:rsidP="00F51867">
      <w:pPr>
        <w:widowControl w:val="0"/>
        <w:spacing w:before="8" w:line="243" w:lineRule="auto"/>
        <w:ind w:left="734" w:right="-20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ю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догов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ры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ическими</w:t>
      </w:r>
      <w:r w:rsidRPr="00F51867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ф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зически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4025DE" w:rsidRPr="00F51867" w:rsidRDefault="004025DE" w:rsidP="00F51867">
      <w:pPr>
        <w:widowControl w:val="0"/>
        <w:spacing w:line="232" w:lineRule="auto"/>
        <w:ind w:left="19" w:right="354" w:firstLine="710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F51867">
        <w:rPr>
          <w:rFonts w:ascii="Times New Roman" w:hAnsi="Times New Roman" w:cs="Times New Roman"/>
          <w:color w:val="000000"/>
          <w:spacing w:val="18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осуще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>ть</w:t>
      </w:r>
      <w:r w:rsidRPr="00F51867">
        <w:rPr>
          <w:rFonts w:ascii="Times New Roman" w:hAnsi="Times New Roman" w:cs="Times New Roman"/>
          <w:color w:val="000000"/>
          <w:spacing w:val="19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F51867">
        <w:rPr>
          <w:rFonts w:ascii="Times New Roman" w:hAnsi="Times New Roman" w:cs="Times New Roman"/>
          <w:color w:val="000000"/>
          <w:spacing w:val="18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те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ническое</w:t>
      </w:r>
      <w:r w:rsidRPr="00F51867">
        <w:rPr>
          <w:rFonts w:ascii="Times New Roman" w:hAnsi="Times New Roman" w:cs="Times New Roman"/>
          <w:color w:val="000000"/>
          <w:spacing w:val="19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обе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ние</w:t>
      </w:r>
      <w:r w:rsidRPr="00F51867">
        <w:rPr>
          <w:rFonts w:ascii="Times New Roman" w:hAnsi="Times New Roman" w:cs="Times New Roman"/>
          <w:color w:val="000000"/>
          <w:spacing w:val="18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ной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ея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и;</w:t>
      </w:r>
    </w:p>
    <w:p w:rsidR="004025DE" w:rsidRPr="00F51867" w:rsidRDefault="004025DE" w:rsidP="00F51867">
      <w:pPr>
        <w:widowControl w:val="0"/>
        <w:tabs>
          <w:tab w:val="left" w:pos="3020"/>
          <w:tab w:val="left" w:pos="6062"/>
          <w:tab w:val="left" w:pos="9263"/>
        </w:tabs>
        <w:spacing w:before="7" w:line="242" w:lineRule="auto"/>
        <w:ind w:left="19" w:right="350" w:firstLine="700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F51867">
        <w:rPr>
          <w:rFonts w:ascii="Times New Roman" w:hAnsi="Times New Roman" w:cs="Times New Roman"/>
          <w:color w:val="000000"/>
          <w:spacing w:val="20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ос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ществлять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ш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э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ич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ск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и</w:t>
      </w:r>
      <w:r w:rsidRPr="00F51867">
        <w:rPr>
          <w:rFonts w:ascii="Times New Roman" w:hAnsi="Times New Roman" w:cs="Times New Roman"/>
          <w:color w:val="000000"/>
          <w:spacing w:val="20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Pr="00F51867">
        <w:rPr>
          <w:rFonts w:ascii="Times New Roman" w:hAnsi="Times New Roman" w:cs="Times New Roman"/>
          <w:color w:val="000000"/>
          <w:spacing w:val="20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деятельность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в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вии</w:t>
      </w:r>
      <w:r w:rsidRPr="00F51867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ство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Ф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spacing w:line="246" w:lineRule="auto"/>
        <w:ind w:left="724" w:right="-20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8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9"/>
          <w:sz w:val="24"/>
          <w:szCs w:val="24"/>
        </w:rPr>
        <w:t>3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Учрежд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ние</w:t>
      </w:r>
      <w:r w:rsidRPr="00F51867">
        <w:rPr>
          <w:rFonts w:ascii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яз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4025DE" w:rsidRPr="00F51867" w:rsidRDefault="004025DE" w:rsidP="00F51867">
      <w:pPr>
        <w:widowControl w:val="0"/>
        <w:spacing w:line="240" w:lineRule="auto"/>
        <w:ind w:left="716" w:right="-20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ать</w:t>
      </w:r>
      <w:r w:rsidRPr="00F51867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ние</w:t>
      </w:r>
      <w:r w:rsidRPr="00F51867">
        <w:rPr>
          <w:rFonts w:ascii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муниципального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4025DE" w:rsidRPr="00F51867" w:rsidRDefault="004025DE" w:rsidP="00F51867">
      <w:pPr>
        <w:widowControl w:val="0"/>
        <w:tabs>
          <w:tab w:val="left" w:pos="3122"/>
          <w:tab w:val="left" w:pos="5503"/>
          <w:tab w:val="left" w:pos="8047"/>
        </w:tabs>
        <w:spacing w:line="237" w:lineRule="auto"/>
        <w:ind w:left="60" w:right="298" w:firstLine="1166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F51867">
        <w:rPr>
          <w:rFonts w:ascii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со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етствии</w:t>
      </w:r>
      <w:r w:rsidRPr="00F51867">
        <w:rPr>
          <w:rFonts w:ascii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оно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Ро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сийской</w:t>
      </w:r>
      <w:r w:rsidRPr="00F51867">
        <w:rPr>
          <w:rFonts w:ascii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Фе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ии</w:t>
      </w:r>
      <w:r w:rsidRPr="00F51867">
        <w:rPr>
          <w:rFonts w:ascii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ти ответственность</w:t>
      </w:r>
      <w:r w:rsidRPr="00F51867">
        <w:rPr>
          <w:rFonts w:ascii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нар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ше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ие</w:t>
      </w:r>
      <w:r w:rsidRPr="00F51867">
        <w:rPr>
          <w:rFonts w:ascii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пр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тых</w:t>
      </w:r>
      <w:r w:rsidRPr="00F51867">
        <w:rPr>
          <w:rFonts w:ascii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им</w:t>
      </w:r>
      <w:r w:rsidRPr="00F51867">
        <w:rPr>
          <w:rFonts w:ascii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яз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ль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акж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за 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уш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юд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жет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го</w:t>
      </w:r>
      <w:r w:rsidRPr="00F51867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конод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 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ий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Ф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4025DE" w:rsidRPr="00F51867" w:rsidRDefault="004025DE" w:rsidP="00F51867">
      <w:pPr>
        <w:widowControl w:val="0"/>
        <w:tabs>
          <w:tab w:val="left" w:pos="1025"/>
          <w:tab w:val="left" w:pos="3185"/>
          <w:tab w:val="left" w:pos="4534"/>
          <w:tab w:val="left" w:pos="5100"/>
          <w:tab w:val="left" w:pos="7912"/>
          <w:tab w:val="left" w:pos="9290"/>
        </w:tabs>
        <w:spacing w:line="237" w:lineRule="auto"/>
        <w:ind w:left="51" w:right="292" w:firstLine="705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F51867">
        <w:rPr>
          <w:rFonts w:ascii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ать</w:t>
      </w:r>
      <w:r w:rsidRPr="00F51867">
        <w:rPr>
          <w:rFonts w:ascii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уч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ёт</w:t>
      </w:r>
      <w:r w:rsidRPr="00F51867">
        <w:rPr>
          <w:rFonts w:ascii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ох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ть</w:t>
      </w:r>
      <w:r w:rsidRPr="00F51867">
        <w:rPr>
          <w:rFonts w:ascii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докум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ов</w:t>
      </w:r>
      <w:r w:rsidRPr="00F51867">
        <w:rPr>
          <w:rFonts w:ascii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ав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а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кж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св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евременную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п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дач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20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госуда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ное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х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в устано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рядке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4025DE" w:rsidRPr="00F51867" w:rsidRDefault="004025DE" w:rsidP="00F51867">
      <w:pPr>
        <w:widowControl w:val="0"/>
        <w:spacing w:before="2" w:line="235" w:lineRule="auto"/>
        <w:ind w:left="55" w:right="301" w:firstLine="705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ть</w:t>
      </w:r>
      <w:r w:rsidRPr="00F51867">
        <w:rPr>
          <w:rFonts w:ascii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хра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ность</w:t>
      </w:r>
      <w:r w:rsidRPr="00F51867">
        <w:rPr>
          <w:rFonts w:ascii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наход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ия</w:t>
      </w:r>
      <w:r w:rsidRPr="00F51867">
        <w:rPr>
          <w:rFonts w:ascii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а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ра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упр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пол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ть</w:t>
      </w:r>
      <w:r w:rsidRPr="00F51867">
        <w:rPr>
          <w:rFonts w:ascii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э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фф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но</w:t>
      </w:r>
      <w:r w:rsidRPr="00F51867">
        <w:rPr>
          <w:rFonts w:ascii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рог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о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ю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4025DE" w:rsidRPr="00F51867" w:rsidRDefault="004025DE" w:rsidP="00F51867">
      <w:pPr>
        <w:widowControl w:val="0"/>
        <w:spacing w:before="4" w:line="236" w:lineRule="auto"/>
        <w:ind w:left="46" w:right="245" w:firstLine="705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F51867">
        <w:rPr>
          <w:rFonts w:ascii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ос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ествлять</w:t>
      </w:r>
      <w:r w:rsidRPr="00F51867">
        <w:rPr>
          <w:rFonts w:ascii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деят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но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ть</w:t>
      </w:r>
      <w:r w:rsidRPr="00F51867">
        <w:rPr>
          <w:rFonts w:ascii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раняемых</w:t>
      </w:r>
      <w:r w:rsidRPr="00F51867">
        <w:rPr>
          <w:rFonts w:ascii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ии</w:t>
      </w:r>
      <w:r w:rsidRPr="00F51867">
        <w:rPr>
          <w:rFonts w:ascii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акон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ство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Ф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ац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ии</w:t>
      </w:r>
      <w:r w:rsidRPr="00F51867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ний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4025DE" w:rsidRPr="00F51867" w:rsidRDefault="004025DE" w:rsidP="00F51867">
      <w:pPr>
        <w:widowControl w:val="0"/>
        <w:spacing w:before="9" w:line="228" w:lineRule="auto"/>
        <w:ind w:left="46" w:right="263" w:firstLine="705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об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ть</w:t>
      </w:r>
      <w:r w:rsidRPr="00F51867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 устано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ство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лн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е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деб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реше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ий;</w:t>
      </w:r>
    </w:p>
    <w:p w:rsidR="004025DE" w:rsidRPr="00F51867" w:rsidRDefault="004025DE" w:rsidP="00F51867">
      <w:pPr>
        <w:widowControl w:val="0"/>
        <w:spacing w:before="23" w:line="236" w:lineRule="auto"/>
        <w:ind w:left="41" w:right="267" w:firstLine="700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F51867">
        <w:rPr>
          <w:rFonts w:ascii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лю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санитарные</w:t>
      </w:r>
      <w:r w:rsidRPr="00F51867">
        <w:rPr>
          <w:rFonts w:ascii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пра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ила</w:t>
      </w:r>
      <w:r w:rsidRPr="00F51867">
        <w:rPr>
          <w:rFonts w:ascii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э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тв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ору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ов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ждения;</w:t>
      </w:r>
    </w:p>
    <w:p w:rsidR="004025DE" w:rsidRPr="00F51867" w:rsidRDefault="004025DE" w:rsidP="00F51867">
      <w:pPr>
        <w:widowControl w:val="0"/>
        <w:tabs>
          <w:tab w:val="left" w:pos="1116"/>
          <w:tab w:val="left" w:pos="3002"/>
          <w:tab w:val="left" w:pos="6228"/>
        </w:tabs>
        <w:spacing w:before="9" w:line="236" w:lineRule="auto"/>
        <w:ind w:left="41" w:right="272" w:firstLine="700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ать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бо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ную</w:t>
      </w:r>
      <w:r w:rsidRPr="00F51867">
        <w:rPr>
          <w:rFonts w:ascii="Times New Roman" w:hAnsi="Times New Roman" w:cs="Times New Roman"/>
          <w:color w:val="000000"/>
          <w:spacing w:val="20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боту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мых</w:t>
      </w:r>
      <w:r w:rsidRPr="00F51867">
        <w:rPr>
          <w:rFonts w:ascii="Times New Roman" w:hAnsi="Times New Roman" w:cs="Times New Roman"/>
          <w:color w:val="000000"/>
          <w:spacing w:val="20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тв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ап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па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ур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же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но-технических</w:t>
      </w:r>
      <w:r w:rsidRPr="00F51867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соору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ний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4025DE" w:rsidRPr="00F51867" w:rsidRDefault="004025DE" w:rsidP="00F51867">
      <w:pPr>
        <w:widowControl w:val="0"/>
        <w:spacing w:before="5" w:line="237" w:lineRule="auto"/>
        <w:ind w:left="31" w:right="310" w:firstLine="705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F51867">
        <w:rPr>
          <w:rFonts w:ascii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без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пасн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ия</w:t>
      </w:r>
      <w:r w:rsidRPr="00F51867"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ребителей</w:t>
      </w:r>
      <w:r w:rsidRPr="00F51867">
        <w:rPr>
          <w:rFonts w:ascii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услуг</w:t>
      </w:r>
      <w:r w:rsidRPr="00F51867">
        <w:rPr>
          <w:rFonts w:ascii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ия</w:t>
      </w:r>
      <w:r w:rsidRPr="00F51867"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 третьих</w:t>
      </w:r>
      <w:r w:rsidRPr="00F51867">
        <w:rPr>
          <w:rFonts w:ascii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ц,</w:t>
      </w:r>
      <w:r w:rsidRPr="00F51867">
        <w:rPr>
          <w:rFonts w:ascii="Times New Roman" w:hAnsi="Times New Roman" w:cs="Times New Roman"/>
          <w:color w:val="000000"/>
          <w:spacing w:val="19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обл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юд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19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жа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19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18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санитарно-гигиенические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я;</w:t>
      </w:r>
    </w:p>
    <w:p w:rsidR="004025DE" w:rsidRPr="00F51867" w:rsidRDefault="004025DE" w:rsidP="00F51867">
      <w:pPr>
        <w:widowControl w:val="0"/>
        <w:spacing w:before="12" w:line="240" w:lineRule="auto"/>
        <w:ind w:left="26" w:right="268" w:firstLine="706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F51867">
        <w:rPr>
          <w:rFonts w:ascii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еспечить</w:t>
      </w:r>
      <w:r w:rsidRPr="00F51867">
        <w:rPr>
          <w:rFonts w:ascii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облю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ил</w:t>
      </w:r>
      <w:r w:rsidRPr="00F51867">
        <w:rPr>
          <w:rFonts w:ascii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хники</w:t>
      </w:r>
      <w:r w:rsidRPr="00F51867">
        <w:rPr>
          <w:rFonts w:ascii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оп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и,</w:t>
      </w:r>
      <w:r w:rsidRPr="00F51867"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хра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ы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ру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про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ивопожарной</w:t>
      </w:r>
      <w:r w:rsidRPr="00F51867">
        <w:rPr>
          <w:rFonts w:ascii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4025DE" w:rsidRPr="00F51867" w:rsidRDefault="004025DE" w:rsidP="00F51867">
      <w:pPr>
        <w:widowControl w:val="0"/>
        <w:tabs>
          <w:tab w:val="left" w:pos="3497"/>
          <w:tab w:val="left" w:pos="4965"/>
          <w:tab w:val="left" w:pos="7620"/>
        </w:tabs>
        <w:spacing w:before="12" w:line="239" w:lineRule="auto"/>
        <w:ind w:left="21" w:right="332" w:firstLine="1335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z w:val="24"/>
          <w:szCs w:val="24"/>
        </w:rPr>
        <w:t>обе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ать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ени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соотв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ющ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и, пр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дос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авление</w:t>
      </w:r>
      <w:r w:rsidRPr="00F51867">
        <w:rPr>
          <w:rFonts w:ascii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тановленном</w:t>
      </w:r>
      <w:r w:rsidRPr="00F51867">
        <w:rPr>
          <w:rFonts w:ascii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ство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ой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ф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ормации</w:t>
      </w:r>
      <w:r w:rsidRPr="00F51867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ё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и.</w:t>
      </w:r>
    </w:p>
    <w:p w:rsidR="004025DE" w:rsidRPr="00F51867" w:rsidRDefault="004025DE" w:rsidP="00F51867">
      <w:pPr>
        <w:widowControl w:val="0"/>
        <w:tabs>
          <w:tab w:val="left" w:pos="1463"/>
          <w:tab w:val="left" w:pos="1972"/>
          <w:tab w:val="left" w:pos="2966"/>
          <w:tab w:val="left" w:pos="4886"/>
          <w:tab w:val="left" w:pos="6695"/>
          <w:tab w:val="left" w:pos="8260"/>
        </w:tabs>
        <w:spacing w:before="1" w:line="240" w:lineRule="auto"/>
        <w:ind w:left="16" w:right="288" w:firstLine="716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10"/>
          <w:sz w:val="24"/>
          <w:szCs w:val="24"/>
        </w:rPr>
        <w:t>8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9"/>
          <w:sz w:val="24"/>
          <w:szCs w:val="24"/>
        </w:rPr>
        <w:t>4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своей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д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ятельности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Учреждение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у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итыв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ин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есы п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еб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й,</w:t>
      </w:r>
      <w:r w:rsidRPr="00F51867">
        <w:rPr>
          <w:rFonts w:ascii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обеспечивает</w:t>
      </w:r>
      <w:r w:rsidRPr="00F51867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аб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9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1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9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1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spacing w:before="4" w:line="239" w:lineRule="auto"/>
        <w:ind w:left="727" w:right="-20"/>
        <w:rPr>
          <w:rFonts w:ascii="Times New Roman" w:hAnsi="Times New Roman" w:cs="Times New Roman"/>
          <w:color w:val="000000"/>
          <w:sz w:val="24"/>
          <w:szCs w:val="24"/>
        </w:rPr>
        <w:sectPr w:rsidR="004025DE" w:rsidRPr="00F51867">
          <w:pgSz w:w="12288" w:h="17101"/>
          <w:pgMar w:top="960" w:right="850" w:bottom="1134" w:left="1701" w:header="0" w:footer="0" w:gutter="0"/>
          <w:cols w:space="708"/>
        </w:sectPr>
      </w:pPr>
      <w:r w:rsidRPr="00F51867">
        <w:rPr>
          <w:rFonts w:ascii="Times New Roman" w:hAnsi="Times New Roman" w:cs="Times New Roman"/>
          <w:color w:val="000000"/>
          <w:spacing w:val="-10"/>
          <w:sz w:val="24"/>
          <w:szCs w:val="24"/>
        </w:rPr>
        <w:t>8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9"/>
          <w:sz w:val="24"/>
          <w:szCs w:val="24"/>
        </w:rPr>
        <w:t>5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Учрежд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ние</w:t>
      </w:r>
      <w:r w:rsidRPr="00F51867">
        <w:rPr>
          <w:rFonts w:ascii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пр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ве</w:t>
      </w:r>
      <w:r w:rsidRPr="00F51867"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тьс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вып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ния муниципального</w:t>
      </w:r>
    </w:p>
    <w:p w:rsidR="004025DE" w:rsidRPr="00F51867" w:rsidRDefault="004025DE" w:rsidP="00F51867">
      <w:pPr>
        <w:widowControl w:val="0"/>
        <w:spacing w:line="240" w:lineRule="auto"/>
        <w:ind w:left="4813" w:right="-20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11"/>
          <w:sz w:val="24"/>
          <w:szCs w:val="24"/>
        </w:rPr>
        <w:t>1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6</w:t>
      </w:r>
    </w:p>
    <w:p w:rsidR="004025DE" w:rsidRPr="00F51867" w:rsidRDefault="004025DE" w:rsidP="00F51867">
      <w:pPr>
        <w:spacing w:after="10" w:line="220" w:lineRule="exact"/>
        <w:rPr>
          <w:rFonts w:ascii="Times New Roman" w:hAnsi="Times New Roman" w:cs="Times New Roman"/>
          <w:sz w:val="24"/>
          <w:szCs w:val="24"/>
        </w:rPr>
      </w:pPr>
    </w:p>
    <w:p w:rsidR="004025DE" w:rsidRPr="00F51867" w:rsidRDefault="004025DE" w:rsidP="00F51867">
      <w:pPr>
        <w:widowControl w:val="0"/>
        <w:spacing w:line="236" w:lineRule="auto"/>
        <w:ind w:left="205" w:right="-20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spacing w:line="236" w:lineRule="auto"/>
        <w:ind w:left="208" w:right="-58" w:firstLine="711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10"/>
          <w:sz w:val="24"/>
          <w:szCs w:val="24"/>
        </w:rPr>
        <w:t>8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9"/>
          <w:sz w:val="24"/>
          <w:szCs w:val="24"/>
        </w:rPr>
        <w:t>6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Учре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дение</w:t>
      </w:r>
      <w:r w:rsidRPr="00F51867">
        <w:rPr>
          <w:rFonts w:ascii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нес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ё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яз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ве</w:t>
      </w:r>
      <w:r w:rsidRPr="00F51867">
        <w:rPr>
          <w:rFonts w:ascii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е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отве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ствии</w:t>
      </w:r>
      <w:r w:rsidRPr="00F51867">
        <w:rPr>
          <w:rFonts w:ascii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оно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ьс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Ф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еде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4025DE" w:rsidRPr="00F51867" w:rsidRDefault="004025DE" w:rsidP="00F51867">
      <w:pPr>
        <w:widowControl w:val="0"/>
        <w:tabs>
          <w:tab w:val="left" w:pos="1635"/>
          <w:tab w:val="left" w:pos="2206"/>
          <w:tab w:val="left" w:pos="2917"/>
          <w:tab w:val="left" w:pos="4250"/>
          <w:tab w:val="left" w:pos="5211"/>
          <w:tab w:val="left" w:pos="5944"/>
          <w:tab w:val="left" w:pos="7337"/>
          <w:tab w:val="left" w:pos="7860"/>
          <w:tab w:val="left" w:pos="8311"/>
        </w:tabs>
        <w:spacing w:before="5" w:line="237" w:lineRule="auto"/>
        <w:ind w:left="208" w:right="-19" w:firstLine="711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10"/>
          <w:sz w:val="24"/>
          <w:szCs w:val="24"/>
        </w:rPr>
        <w:t>8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9"/>
          <w:sz w:val="24"/>
          <w:szCs w:val="24"/>
        </w:rPr>
        <w:t>7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За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н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надлежащее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обя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ан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остей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же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 го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от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ёт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ие</w:t>
      </w:r>
      <w:r w:rsidRPr="00F51867">
        <w:rPr>
          <w:rFonts w:ascii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бю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джет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51867">
        <w:rPr>
          <w:rFonts w:ascii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 и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нару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ш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ения</w:t>
      </w:r>
      <w:r w:rsidRPr="00F51867">
        <w:rPr>
          <w:rFonts w:ascii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юд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долж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остн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лица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чреж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ения    </w:t>
      </w:r>
      <w:r w:rsidRPr="00F51867">
        <w:rPr>
          <w:rFonts w:ascii="Times New Roman" w:hAnsi="Times New Roman" w:cs="Times New Roman"/>
          <w:color w:val="000000"/>
          <w:spacing w:val="-6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несут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отве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у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тановленную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тел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тво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м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ско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Ф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дер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spacing w:after="89" w:line="240" w:lineRule="exact"/>
        <w:rPr>
          <w:rFonts w:ascii="Times New Roman" w:hAnsi="Times New Roman" w:cs="Times New Roman"/>
          <w:sz w:val="24"/>
          <w:szCs w:val="24"/>
        </w:rPr>
      </w:pPr>
    </w:p>
    <w:p w:rsidR="004025DE" w:rsidRPr="00F51867" w:rsidRDefault="004025DE" w:rsidP="00F51867">
      <w:pPr>
        <w:widowControl w:val="0"/>
        <w:spacing w:line="240" w:lineRule="auto"/>
        <w:ind w:left="1327" w:right="-2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b/>
          <w:bCs/>
          <w:color w:val="000000"/>
          <w:spacing w:val="-8"/>
          <w:sz w:val="24"/>
          <w:szCs w:val="24"/>
        </w:rPr>
        <w:t>9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Реорганизация,</w:t>
      </w:r>
      <w:r w:rsidRPr="00F51867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м</w:t>
      </w:r>
      <w:r w:rsidRPr="00F51867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ен</w:t>
      </w:r>
      <w:r w:rsidRPr="00F51867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ип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ликв</w:t>
      </w:r>
      <w:r w:rsidRPr="00F51867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да</w:t>
      </w:r>
      <w:r w:rsidRPr="00F51867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ц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ия</w:t>
      </w:r>
      <w:r w:rsidRPr="00F51867">
        <w:rPr>
          <w:rFonts w:ascii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</w:rPr>
        <w:t>У</w:t>
      </w:r>
      <w:r w:rsidRPr="00F51867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ч</w:t>
      </w:r>
      <w:r w:rsidRPr="00F51867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ре</w:t>
      </w:r>
      <w:r w:rsidRPr="00F51867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ж</w:t>
      </w:r>
      <w:r w:rsidRPr="00F51867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ден</w:t>
      </w:r>
      <w:r w:rsidRPr="00F51867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я</w:t>
      </w:r>
    </w:p>
    <w:p w:rsidR="004025DE" w:rsidRPr="00F51867" w:rsidRDefault="004025DE" w:rsidP="00F51867">
      <w:pPr>
        <w:spacing w:after="72" w:line="240" w:lineRule="exact"/>
        <w:rPr>
          <w:rFonts w:ascii="Times New Roman" w:hAnsi="Times New Roman" w:cs="Times New Roman"/>
          <w:sz w:val="24"/>
          <w:szCs w:val="24"/>
        </w:rPr>
      </w:pPr>
    </w:p>
    <w:p w:rsidR="004025DE" w:rsidRPr="00F51867" w:rsidRDefault="004025DE" w:rsidP="00F51867">
      <w:pPr>
        <w:widowControl w:val="0"/>
        <w:tabs>
          <w:tab w:val="left" w:pos="1730"/>
          <w:tab w:val="left" w:pos="3621"/>
          <w:tab w:val="left" w:pos="4768"/>
          <w:tab w:val="left" w:pos="5738"/>
          <w:tab w:val="left" w:pos="8028"/>
          <w:tab w:val="left" w:pos="8551"/>
        </w:tabs>
        <w:spacing w:line="235" w:lineRule="auto"/>
        <w:ind w:left="208" w:right="-7" w:firstLine="701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9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1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Учрежд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быт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реоргани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овано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орядк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 пр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ду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ом</w:t>
      </w:r>
      <w:r w:rsidRPr="00F51867">
        <w:rPr>
          <w:rFonts w:ascii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ким</w:t>
      </w:r>
      <w:r w:rsidRPr="00F51867">
        <w:rPr>
          <w:rFonts w:ascii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кс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ий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Ф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ии</w:t>
      </w:r>
      <w:r w:rsidRPr="00F51867">
        <w:rPr>
          <w:rFonts w:ascii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 фе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ми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она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spacing w:before="10" w:line="236" w:lineRule="auto"/>
        <w:ind w:left="208" w:right="-59" w:firstLine="696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ор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анизация</w:t>
      </w:r>
      <w:r w:rsidRPr="00F51867">
        <w:rPr>
          <w:rFonts w:ascii="Times New Roman" w:hAnsi="Times New Roman" w:cs="Times New Roman"/>
          <w:color w:val="000000"/>
          <w:spacing w:val="18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чреж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ения</w:t>
      </w:r>
      <w:r w:rsidRPr="00F51867">
        <w:rPr>
          <w:rFonts w:ascii="Times New Roman" w:hAnsi="Times New Roman" w:cs="Times New Roman"/>
          <w:color w:val="000000"/>
          <w:spacing w:val="18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18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ыт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19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осуществлена</w:t>
      </w:r>
      <w:r w:rsidRPr="00F51867">
        <w:rPr>
          <w:rFonts w:ascii="Times New Roman" w:hAnsi="Times New Roman" w:cs="Times New Roman"/>
          <w:color w:val="000000"/>
          <w:spacing w:val="18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18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ф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е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ия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присоединения,</w:t>
      </w:r>
      <w:r w:rsidRPr="00F51867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выд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ния</w:t>
      </w:r>
      <w:r w:rsidRPr="00F51867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пр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азо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spacing w:before="9" w:line="238" w:lineRule="auto"/>
        <w:ind w:left="205" w:right="-5" w:firstLine="705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9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2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Пр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нят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ре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ш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ен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реорга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изац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ие</w:t>
      </w:r>
      <w:r w:rsidRPr="00F51867">
        <w:rPr>
          <w:rFonts w:ascii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ии У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осущес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>яе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ся</w:t>
      </w:r>
      <w:r w:rsidRPr="00F51867">
        <w:rPr>
          <w:rFonts w:ascii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орядке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установленном</w:t>
      </w:r>
      <w:r w:rsidRPr="00F51867">
        <w:rPr>
          <w:rFonts w:ascii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ств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ом 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ль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ов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ск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spacing w:before="6" w:line="240" w:lineRule="auto"/>
        <w:ind w:left="205" w:right="1" w:firstLine="700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9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3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Из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енение</w:t>
      </w:r>
      <w:r w:rsidRPr="00F51867">
        <w:rPr>
          <w:rFonts w:ascii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Учр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ия</w:t>
      </w:r>
      <w:r w:rsidRPr="00F51867">
        <w:rPr>
          <w:rFonts w:ascii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является</w:t>
      </w:r>
      <w:r w:rsidRPr="00F51867">
        <w:rPr>
          <w:rFonts w:ascii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й.</w:t>
      </w:r>
      <w:r w:rsidRPr="00F51867">
        <w:rPr>
          <w:rFonts w:ascii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ме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Учреждения</w:t>
      </w:r>
      <w:r w:rsidRPr="00F51867">
        <w:rPr>
          <w:rFonts w:ascii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ег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редительные</w:t>
      </w:r>
      <w:r w:rsidRPr="00F51867">
        <w:rPr>
          <w:rFonts w:ascii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ты</w:t>
      </w:r>
      <w:r w:rsidRPr="00F51867">
        <w:rPr>
          <w:rFonts w:ascii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ся 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ме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соответствии</w:t>
      </w:r>
      <w:r w:rsidRPr="00F51867">
        <w:rPr>
          <w:rFonts w:ascii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ую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им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ако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тельство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tabs>
          <w:tab w:val="left" w:pos="1505"/>
          <w:tab w:val="left" w:pos="2772"/>
          <w:tab w:val="left" w:pos="4912"/>
          <w:tab w:val="left" w:pos="6818"/>
          <w:tab w:val="left" w:pos="8192"/>
        </w:tabs>
        <w:spacing w:before="4" w:line="233" w:lineRule="auto"/>
        <w:ind w:left="200" w:right="-10" w:firstLine="705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9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4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Учреждение</w:t>
      </w:r>
      <w:r w:rsidRPr="00F51867">
        <w:rPr>
          <w:rFonts w:ascii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ет</w:t>
      </w:r>
      <w:r w:rsidRPr="00F51867">
        <w:rPr>
          <w:rFonts w:ascii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ликви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ировано</w:t>
      </w:r>
      <w:r w:rsidRPr="00F51867">
        <w:rPr>
          <w:rFonts w:ascii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орядк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оры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пред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Г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ким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ко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ек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йск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й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Ф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ц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spacing w:before="19" w:line="235" w:lineRule="auto"/>
        <w:ind w:left="195" w:right="-46" w:firstLine="701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ше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ие</w:t>
      </w:r>
      <w:r w:rsidRPr="00F51867">
        <w:rPr>
          <w:rFonts w:ascii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ликвидации</w:t>
      </w:r>
      <w:r w:rsidRPr="00F51867">
        <w:rPr>
          <w:rFonts w:ascii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ия</w:t>
      </w:r>
      <w:r w:rsidRPr="00F51867">
        <w:rPr>
          <w:rFonts w:ascii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имается</w:t>
      </w:r>
      <w:r w:rsidRPr="00F51867">
        <w:rPr>
          <w:rFonts w:ascii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ьс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м 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ян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ско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сти</w:t>
      </w:r>
      <w:r w:rsidRPr="00F51867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ф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орм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tabs>
          <w:tab w:val="left" w:pos="1827"/>
          <w:tab w:val="left" w:pos="3733"/>
          <w:tab w:val="left" w:pos="5585"/>
          <w:tab w:val="left" w:pos="7193"/>
          <w:tab w:val="left" w:pos="8072"/>
        </w:tabs>
        <w:spacing w:before="16" w:line="237" w:lineRule="auto"/>
        <w:ind w:left="185" w:firstLine="711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9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5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к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ли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видируемого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ия у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ор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ю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тся</w:t>
      </w:r>
      <w:r w:rsidRPr="00F51867">
        <w:rPr>
          <w:rFonts w:ascii="Times New Roman" w:hAnsi="Times New Roman" w:cs="Times New Roman"/>
          <w:color w:val="000000"/>
          <w:spacing w:val="20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за</w:t>
      </w:r>
      <w:r w:rsidRPr="00F51867">
        <w:rPr>
          <w:rFonts w:ascii="Times New Roman" w:hAnsi="Times New Roman" w:cs="Times New Roman"/>
          <w:color w:val="000000"/>
          <w:spacing w:val="20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чё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20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,    </w:t>
      </w:r>
      <w:r w:rsidRPr="00F51867">
        <w:rPr>
          <w:rFonts w:ascii="Times New Roman" w:hAnsi="Times New Roman" w:cs="Times New Roman"/>
          <w:color w:val="000000"/>
          <w:spacing w:val="-6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Pr="00F51867">
        <w:rPr>
          <w:rFonts w:ascii="Times New Roman" w:hAnsi="Times New Roman" w:cs="Times New Roman"/>
          <w:color w:val="000000"/>
          <w:spacing w:val="20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оро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в</w:t>
      </w:r>
      <w:r w:rsidRPr="00F51867">
        <w:rPr>
          <w:rFonts w:ascii="Times New Roman" w:hAnsi="Times New Roman" w:cs="Times New Roman"/>
          <w:color w:val="000000"/>
          <w:spacing w:val="20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20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 з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ств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ом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мож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ск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tabs>
          <w:tab w:val="left" w:pos="1576"/>
          <w:tab w:val="left" w:pos="2269"/>
          <w:tab w:val="left" w:pos="3248"/>
          <w:tab w:val="left" w:pos="3689"/>
          <w:tab w:val="left" w:pos="4270"/>
          <w:tab w:val="left" w:pos="5331"/>
          <w:tab w:val="left" w:pos="6229"/>
          <w:tab w:val="left" w:pos="6728"/>
          <w:tab w:val="left" w:pos="7720"/>
          <w:tab w:val="left" w:pos="9261"/>
        </w:tabs>
        <w:spacing w:before="8" w:line="237" w:lineRule="auto"/>
        <w:ind w:left="181" w:firstLine="710"/>
        <w:rPr>
          <w:rFonts w:ascii="Times New Roman" w:hAnsi="Times New Roman" w:cs="Times New Roman"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9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6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Им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тво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У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20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ав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>ш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ее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после</w:t>
      </w:r>
      <w:r w:rsidRPr="00F51867">
        <w:rPr>
          <w:rFonts w:ascii="Times New Roman" w:hAnsi="Times New Roman" w:cs="Times New Roman"/>
          <w:color w:val="000000"/>
          <w:spacing w:val="19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вор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 треб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ий</w:t>
      </w:r>
      <w:r w:rsidRPr="00F51867">
        <w:rPr>
          <w:rFonts w:ascii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кред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так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им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оторо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ии</w:t>
      </w:r>
      <w:r w:rsidRPr="00F51867">
        <w:rPr>
          <w:rFonts w:ascii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 фе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ьн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за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7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ыт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  <w:t>обра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 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б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зат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ль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реждения,</w:t>
      </w:r>
      <w:r w:rsidRPr="00F51867">
        <w:rPr>
          <w:rFonts w:ascii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ё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тся</w:t>
      </w:r>
      <w:r w:rsidRPr="00F51867">
        <w:rPr>
          <w:rFonts w:ascii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квидационной</w:t>
      </w:r>
      <w:r w:rsidRPr="00F51867">
        <w:rPr>
          <w:rFonts w:ascii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оми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аз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у 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ян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5"/>
          <w:sz w:val="24"/>
          <w:szCs w:val="24"/>
        </w:rPr>
        <w:t>ско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бл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spacing w:after="104" w:line="240" w:lineRule="exact"/>
        <w:rPr>
          <w:rFonts w:ascii="Times New Roman" w:hAnsi="Times New Roman" w:cs="Times New Roman"/>
          <w:sz w:val="24"/>
          <w:szCs w:val="24"/>
        </w:rPr>
      </w:pPr>
    </w:p>
    <w:p w:rsidR="004025DE" w:rsidRPr="00F51867" w:rsidRDefault="004025DE" w:rsidP="00F51867">
      <w:pPr>
        <w:widowControl w:val="0"/>
        <w:spacing w:line="240" w:lineRule="auto"/>
        <w:ind w:left="2378" w:right="-2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51867">
        <w:rPr>
          <w:rFonts w:ascii="Times New Roman" w:hAnsi="Times New Roman" w:cs="Times New Roman"/>
          <w:b/>
          <w:bCs/>
          <w:color w:val="000000"/>
          <w:spacing w:val="-8"/>
          <w:sz w:val="24"/>
          <w:szCs w:val="24"/>
        </w:rPr>
        <w:t>1</w:t>
      </w:r>
      <w:r w:rsidRPr="00F51867">
        <w:rPr>
          <w:rFonts w:ascii="Times New Roman" w:hAnsi="Times New Roman" w:cs="Times New Roman"/>
          <w:b/>
          <w:bCs/>
          <w:color w:val="000000"/>
          <w:spacing w:val="-11"/>
          <w:sz w:val="24"/>
          <w:szCs w:val="24"/>
        </w:rPr>
        <w:t>0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есение</w:t>
      </w:r>
      <w:r w:rsidRPr="00F51867">
        <w:rPr>
          <w:rFonts w:ascii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изме</w:t>
      </w:r>
      <w:r w:rsidRPr="00F51867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н</w:t>
      </w:r>
      <w:r w:rsidRPr="00F51867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b/>
          <w:bCs/>
          <w:color w:val="000000"/>
          <w:spacing w:val="-8"/>
          <w:sz w:val="24"/>
          <w:szCs w:val="24"/>
        </w:rPr>
        <w:t>У</w:t>
      </w:r>
      <w:r w:rsidRPr="00F51867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с</w:t>
      </w:r>
      <w:r w:rsidRPr="00F51867"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</w:rPr>
        <w:t>та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</w:t>
      </w:r>
      <w:r w:rsidRPr="00F51867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р</w:t>
      </w:r>
      <w:r w:rsidRPr="00F51867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ж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</w:t>
      </w:r>
      <w:r w:rsidRPr="00F51867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е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я</w:t>
      </w:r>
    </w:p>
    <w:p w:rsidR="004025DE" w:rsidRPr="00F51867" w:rsidRDefault="004025DE" w:rsidP="00F51867">
      <w:pPr>
        <w:spacing w:after="76" w:line="240" w:lineRule="exact"/>
        <w:rPr>
          <w:rFonts w:ascii="Times New Roman" w:hAnsi="Times New Roman" w:cs="Times New Roman"/>
          <w:sz w:val="24"/>
          <w:szCs w:val="24"/>
        </w:rPr>
      </w:pPr>
    </w:p>
    <w:p w:rsidR="004025DE" w:rsidRPr="00F51867" w:rsidRDefault="004025DE" w:rsidP="00F51867">
      <w:pPr>
        <w:widowControl w:val="0"/>
        <w:spacing w:line="239" w:lineRule="auto"/>
        <w:ind w:left="176" w:right="9" w:firstLine="728"/>
        <w:rPr>
          <w:rFonts w:ascii="Times New Roman" w:hAnsi="Times New Roman" w:cs="Times New Roman"/>
          <w:color w:val="000000"/>
          <w:sz w:val="24"/>
          <w:szCs w:val="24"/>
        </w:rPr>
        <w:sectPr w:rsidR="004025DE" w:rsidRPr="00F51867">
          <w:pgSz w:w="11990" w:h="16895"/>
          <w:pgMar w:top="744" w:right="714" w:bottom="1134" w:left="1701" w:header="0" w:footer="0" w:gutter="0"/>
          <w:cols w:space="708"/>
        </w:sectPr>
      </w:pPr>
      <w:r w:rsidRPr="00F51867">
        <w:rPr>
          <w:rFonts w:ascii="Times New Roman" w:hAnsi="Times New Roman" w:cs="Times New Roman"/>
          <w:color w:val="000000"/>
          <w:spacing w:val="-12"/>
          <w:sz w:val="24"/>
          <w:szCs w:val="24"/>
        </w:rPr>
        <w:t>1</w:t>
      </w:r>
      <w:r w:rsidRPr="00F51867">
        <w:rPr>
          <w:rFonts w:ascii="Times New Roman" w:hAnsi="Times New Roman" w:cs="Times New Roman"/>
          <w:color w:val="000000"/>
          <w:spacing w:val="-10"/>
          <w:sz w:val="24"/>
          <w:szCs w:val="24"/>
        </w:rPr>
        <w:t>0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-11"/>
          <w:sz w:val="24"/>
          <w:szCs w:val="24"/>
        </w:rPr>
        <w:t>1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51867">
        <w:rPr>
          <w:rFonts w:ascii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з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51867">
        <w:rPr>
          <w:rFonts w:ascii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9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-6"/>
          <w:sz w:val="24"/>
          <w:szCs w:val="24"/>
        </w:rPr>
        <w:t>ста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ос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щ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ествляется</w:t>
      </w:r>
      <w:r w:rsidRPr="00F51867">
        <w:rPr>
          <w:rFonts w:ascii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чр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ж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ием само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ят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но,</w:t>
      </w:r>
      <w:r w:rsidRPr="00F51867">
        <w:rPr>
          <w:rFonts w:ascii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утверж</w:t>
      </w:r>
      <w:r w:rsidRPr="00F51867">
        <w:rPr>
          <w:rFonts w:ascii="Times New Roman" w:hAnsi="Times New Roman" w:cs="Times New Roman"/>
          <w:color w:val="000000"/>
          <w:spacing w:val="4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ае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ся</w:t>
      </w:r>
      <w:r w:rsidRPr="00F51867">
        <w:rPr>
          <w:rFonts w:ascii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д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ем</w:t>
      </w:r>
      <w:r w:rsidRPr="00F51867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Учрежд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ния</w:t>
      </w:r>
      <w:r w:rsidRPr="00F51867">
        <w:rPr>
          <w:rFonts w:ascii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ог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ы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вае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51867">
        <w:rPr>
          <w:rFonts w:ascii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с 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бс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н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к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ом</w:t>
      </w:r>
      <w:r w:rsidRPr="00F51867">
        <w:rPr>
          <w:rFonts w:ascii="Times New Roman" w:hAnsi="Times New Roman" w:cs="Times New Roman"/>
          <w:color w:val="000000"/>
          <w:spacing w:val="18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им</w:t>
      </w:r>
      <w:r w:rsidRPr="00F51867">
        <w:rPr>
          <w:rFonts w:ascii="Times New Roman" w:hAnsi="Times New Roman" w:cs="Times New Roman"/>
          <w:color w:val="000000"/>
          <w:spacing w:val="3"/>
          <w:sz w:val="24"/>
          <w:szCs w:val="24"/>
        </w:rPr>
        <w:t>у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щест</w:t>
      </w:r>
      <w:r w:rsidRPr="00F51867">
        <w:rPr>
          <w:rFonts w:ascii="Times New Roman" w:hAnsi="Times New Roman" w:cs="Times New Roman"/>
          <w:color w:val="000000"/>
          <w:spacing w:val="2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1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188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pacing w:val="18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орядке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51867">
        <w:rPr>
          <w:rFonts w:ascii="Times New Roman" w:hAnsi="Times New Roman" w:cs="Times New Roman"/>
          <w:color w:val="000000"/>
          <w:spacing w:val="192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установленном</w:t>
      </w:r>
      <w:r w:rsidRPr="00F51867">
        <w:rPr>
          <w:rFonts w:ascii="Times New Roman" w:hAnsi="Times New Roman" w:cs="Times New Roman"/>
          <w:color w:val="000000"/>
          <w:spacing w:val="199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1"/>
          <w:sz w:val="24"/>
          <w:szCs w:val="24"/>
        </w:rPr>
        <w:t>П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р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л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в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 xml:space="preserve">ом </w:t>
      </w:r>
      <w:r w:rsidRPr="00F51867">
        <w:rPr>
          <w:rFonts w:ascii="Times New Roman" w:hAnsi="Times New Roman" w:cs="Times New Roman"/>
          <w:color w:val="000000"/>
          <w:spacing w:val="-8"/>
          <w:sz w:val="24"/>
          <w:szCs w:val="24"/>
        </w:rPr>
        <w:t>Иркутской</w:t>
      </w:r>
      <w:r w:rsidRPr="00F51867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бла</w:t>
      </w:r>
      <w:r w:rsidRPr="00F51867">
        <w:rPr>
          <w:rFonts w:ascii="Times New Roman" w:hAnsi="Times New Roman" w:cs="Times New Roman"/>
          <w:color w:val="000000"/>
          <w:spacing w:val="-2"/>
          <w:sz w:val="24"/>
          <w:szCs w:val="24"/>
        </w:rPr>
        <w:t>с</w:t>
      </w:r>
      <w:r w:rsidRPr="00F51867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F51867">
        <w:rPr>
          <w:rFonts w:ascii="Times New Roman" w:hAnsi="Times New Roman" w:cs="Times New Roman"/>
          <w:color w:val="000000"/>
          <w:spacing w:val="-4"/>
          <w:sz w:val="24"/>
          <w:szCs w:val="24"/>
        </w:rPr>
        <w:t>и</w:t>
      </w:r>
      <w:r w:rsidRPr="00F518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25DE" w:rsidRPr="00F51867" w:rsidRDefault="004025DE" w:rsidP="00F51867">
      <w:pPr>
        <w:widowControl w:val="0"/>
        <w:tabs>
          <w:tab w:val="left" w:pos="6267"/>
          <w:tab w:val="left" w:pos="8038"/>
          <w:tab w:val="left" w:pos="8413"/>
        </w:tabs>
        <w:spacing w:line="257" w:lineRule="auto"/>
        <w:ind w:left="4318" w:right="5060" w:firstLine="9"/>
        <w:rPr>
          <w:rFonts w:ascii="Times New Roman" w:hAnsi="Times New Roman" w:cs="Times New Roman"/>
          <w:sz w:val="24"/>
          <w:szCs w:val="24"/>
        </w:rPr>
      </w:pPr>
    </w:p>
    <w:sectPr w:rsidR="004025DE" w:rsidRPr="00F51867" w:rsidSect="00F57FAC">
      <w:pgSz w:w="17111" w:h="12301" w:orient="landscape"/>
      <w:pgMar w:top="212" w:right="850" w:bottom="1134" w:left="1701" w:header="0" w:footer="0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2E6E9B2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D586EF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9098C22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3C02AD0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D688A6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B5AA4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CFC1E6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C0E6F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AA8C9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4B7AE56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57FAC"/>
    <w:rsid w:val="001942B3"/>
    <w:rsid w:val="001A13C2"/>
    <w:rsid w:val="002732BA"/>
    <w:rsid w:val="002C515A"/>
    <w:rsid w:val="00313048"/>
    <w:rsid w:val="004025DE"/>
    <w:rsid w:val="004F2676"/>
    <w:rsid w:val="00685151"/>
    <w:rsid w:val="00C865D7"/>
    <w:rsid w:val="00F51867"/>
    <w:rsid w:val="00F57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59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</TotalTime>
  <Pages>15</Pages>
  <Words>3824</Words>
  <Characters>21797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                                                                     СОГЛАСОВАН </dc:title>
  <dc:subject/>
  <dc:creator/>
  <cp:keywords/>
  <dc:description/>
  <cp:lastModifiedBy>HP</cp:lastModifiedBy>
  <cp:revision>2</cp:revision>
  <dcterms:created xsi:type="dcterms:W3CDTF">2021-04-12T04:50:00Z</dcterms:created>
  <dcterms:modified xsi:type="dcterms:W3CDTF">2021-04-12T04:50:00Z</dcterms:modified>
</cp:coreProperties>
</file>